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B7603" w:rsidRDefault="001B7603">
      <w:pPr>
        <w:spacing w:line="360" w:lineRule="auto"/>
        <w:jc w:val="center"/>
        <w:rPr>
          <w:b/>
          <w:bCs/>
          <w:sz w:val="36"/>
          <w:szCs w:val="36"/>
        </w:rPr>
      </w:pPr>
    </w:p>
    <w:p w:rsidR="001B7603" w:rsidRDefault="001B7603">
      <w:pPr>
        <w:spacing w:line="360" w:lineRule="auto"/>
        <w:jc w:val="center"/>
        <w:rPr>
          <w:b/>
          <w:bCs/>
          <w:sz w:val="36"/>
          <w:szCs w:val="36"/>
        </w:rPr>
      </w:pPr>
    </w:p>
    <w:p w:rsidR="001B7603" w:rsidRDefault="001B7603">
      <w:pPr>
        <w:spacing w:line="360" w:lineRule="auto"/>
        <w:jc w:val="center"/>
        <w:rPr>
          <w:b/>
          <w:bCs/>
          <w:sz w:val="36"/>
          <w:szCs w:val="36"/>
        </w:rPr>
      </w:pPr>
    </w:p>
    <w:p w:rsidR="001B7603" w:rsidRDefault="001B7603">
      <w:pPr>
        <w:spacing w:line="360" w:lineRule="auto"/>
        <w:jc w:val="center"/>
        <w:rPr>
          <w:b/>
          <w:bCs/>
          <w:sz w:val="36"/>
          <w:szCs w:val="36"/>
        </w:rPr>
      </w:pPr>
    </w:p>
    <w:p w:rsidR="001B7603" w:rsidRDefault="001B7603">
      <w:pPr>
        <w:spacing w:line="360" w:lineRule="auto"/>
        <w:jc w:val="center"/>
        <w:rPr>
          <w:b/>
          <w:bCs/>
          <w:sz w:val="36"/>
          <w:szCs w:val="36"/>
        </w:rPr>
      </w:pPr>
    </w:p>
    <w:p w:rsidR="001B7603" w:rsidRDefault="001B7603">
      <w:pPr>
        <w:spacing w:line="360" w:lineRule="auto"/>
        <w:jc w:val="center"/>
        <w:rPr>
          <w:b/>
          <w:bCs/>
          <w:sz w:val="36"/>
          <w:szCs w:val="36"/>
        </w:rPr>
      </w:pPr>
    </w:p>
    <w:p w:rsidR="001B7603" w:rsidRDefault="00000000">
      <w:pPr>
        <w:spacing w:line="360" w:lineRule="auto"/>
        <w:ind w:firstLineChars="300" w:firstLine="1440"/>
        <w:rPr>
          <w:rFonts w:ascii="微软雅黑" w:eastAsia="微软雅黑" w:hAnsi="微软雅黑" w:cs="宋体"/>
          <w:bCs/>
          <w:sz w:val="48"/>
          <w:szCs w:val="48"/>
        </w:rPr>
      </w:pPr>
      <w:r>
        <w:rPr>
          <w:rFonts w:ascii="微软雅黑" w:eastAsia="微软雅黑" w:hAnsi="微软雅黑" w:cs="宋体" w:hint="eastAsia"/>
          <w:bCs/>
          <w:sz w:val="48"/>
          <w:szCs w:val="48"/>
        </w:rPr>
        <w:t xml:space="preserve">    短信平台接口规范</w:t>
      </w:r>
    </w:p>
    <w:p w:rsidR="001B7603" w:rsidRDefault="001B7603">
      <w:pPr>
        <w:spacing w:line="360" w:lineRule="auto"/>
        <w:jc w:val="center"/>
        <w:rPr>
          <w:rFonts w:cs="宋体"/>
          <w:b/>
          <w:bCs/>
          <w:sz w:val="36"/>
          <w:szCs w:val="36"/>
        </w:rPr>
      </w:pPr>
    </w:p>
    <w:p w:rsidR="001B7603" w:rsidRDefault="001B7603">
      <w:pPr>
        <w:spacing w:line="360" w:lineRule="auto"/>
        <w:jc w:val="center"/>
        <w:rPr>
          <w:rFonts w:cs="宋体"/>
          <w:b/>
          <w:bCs/>
          <w:sz w:val="36"/>
          <w:szCs w:val="36"/>
        </w:rPr>
      </w:pPr>
    </w:p>
    <w:p w:rsidR="001B7603" w:rsidRDefault="001B7603">
      <w:pPr>
        <w:spacing w:line="360" w:lineRule="auto"/>
        <w:jc w:val="center"/>
        <w:rPr>
          <w:rFonts w:cs="宋体"/>
          <w:b/>
          <w:bCs/>
          <w:sz w:val="36"/>
          <w:szCs w:val="36"/>
        </w:rPr>
      </w:pPr>
    </w:p>
    <w:p w:rsidR="001B7603" w:rsidRDefault="001B7603">
      <w:pPr>
        <w:spacing w:line="360" w:lineRule="auto"/>
        <w:jc w:val="center"/>
        <w:rPr>
          <w:rFonts w:cs="宋体"/>
          <w:b/>
          <w:bCs/>
          <w:sz w:val="36"/>
          <w:szCs w:val="36"/>
        </w:rPr>
      </w:pPr>
    </w:p>
    <w:p w:rsidR="001B7603" w:rsidRDefault="001B7603">
      <w:pPr>
        <w:spacing w:line="360" w:lineRule="auto"/>
        <w:jc w:val="center"/>
        <w:rPr>
          <w:rFonts w:cs="宋体"/>
          <w:b/>
          <w:bCs/>
          <w:sz w:val="36"/>
          <w:szCs w:val="36"/>
        </w:rPr>
      </w:pPr>
    </w:p>
    <w:p w:rsidR="001B7603" w:rsidRDefault="001B7603">
      <w:pPr>
        <w:spacing w:line="360" w:lineRule="auto"/>
        <w:jc w:val="center"/>
        <w:rPr>
          <w:rFonts w:cs="宋体"/>
          <w:b/>
          <w:bCs/>
          <w:sz w:val="36"/>
          <w:szCs w:val="36"/>
        </w:rPr>
      </w:pPr>
    </w:p>
    <w:p w:rsidR="001B7603" w:rsidRDefault="001B7603">
      <w:pPr>
        <w:spacing w:line="360" w:lineRule="auto"/>
        <w:jc w:val="center"/>
        <w:rPr>
          <w:rFonts w:cs="宋体"/>
          <w:b/>
          <w:bCs/>
          <w:sz w:val="36"/>
          <w:szCs w:val="36"/>
        </w:rPr>
      </w:pPr>
    </w:p>
    <w:p w:rsidR="001B7603" w:rsidRDefault="001B7603">
      <w:pPr>
        <w:spacing w:line="360" w:lineRule="auto"/>
        <w:jc w:val="center"/>
        <w:rPr>
          <w:rFonts w:cs="宋体"/>
          <w:b/>
          <w:bCs/>
          <w:sz w:val="36"/>
          <w:szCs w:val="36"/>
        </w:rPr>
      </w:pPr>
    </w:p>
    <w:p w:rsidR="001B7603" w:rsidRDefault="00000000">
      <w:pPr>
        <w:spacing w:line="360" w:lineRule="auto"/>
        <w:rPr>
          <w:rFonts w:cs="宋体"/>
          <w:b/>
          <w:bCs/>
          <w:sz w:val="36"/>
          <w:szCs w:val="36"/>
        </w:rPr>
      </w:pPr>
      <w:r>
        <w:rPr>
          <w:rFonts w:cs="宋体" w:hint="eastAsia"/>
          <w:b/>
          <w:bCs/>
          <w:sz w:val="36"/>
          <w:szCs w:val="36"/>
        </w:rPr>
        <w:t xml:space="preserve">                        </w:t>
      </w:r>
    </w:p>
    <w:p w:rsidR="001B7603" w:rsidRDefault="001B7603">
      <w:pPr>
        <w:spacing w:line="360" w:lineRule="auto"/>
        <w:jc w:val="center"/>
        <w:rPr>
          <w:rFonts w:ascii="微软雅黑" w:eastAsia="微软雅黑" w:hAnsi="微软雅黑" w:cs="宋体"/>
          <w:bCs/>
          <w:sz w:val="24"/>
        </w:rPr>
      </w:pPr>
    </w:p>
    <w:p w:rsidR="001B7603" w:rsidRDefault="001B7603">
      <w:pPr>
        <w:spacing w:line="360" w:lineRule="auto"/>
        <w:rPr>
          <w:rFonts w:ascii="微软雅黑" w:eastAsia="微软雅黑" w:hAnsi="微软雅黑" w:cs="宋体"/>
          <w:bCs/>
          <w:sz w:val="24"/>
        </w:rPr>
      </w:pPr>
    </w:p>
    <w:p w:rsidR="001B7603" w:rsidRDefault="00000000">
      <w:pPr>
        <w:spacing w:line="360" w:lineRule="auto"/>
        <w:jc w:val="center"/>
        <w:rPr>
          <w:bCs/>
        </w:rPr>
      </w:pPr>
      <w:r>
        <w:rPr>
          <w:bCs/>
        </w:rPr>
        <w:t>2021-</w:t>
      </w:r>
      <w:r>
        <w:rPr>
          <w:rFonts w:hint="eastAsia"/>
          <w:bCs/>
        </w:rPr>
        <w:t>04</w:t>
      </w:r>
      <w:r>
        <w:rPr>
          <w:bCs/>
        </w:rPr>
        <w:t>-</w:t>
      </w:r>
      <w:r>
        <w:rPr>
          <w:rFonts w:hint="eastAsia"/>
          <w:bCs/>
        </w:rPr>
        <w:t>08</w:t>
      </w:r>
    </w:p>
    <w:p w:rsidR="001B7603" w:rsidRDefault="001B7603">
      <w:pPr>
        <w:pStyle w:val="31"/>
        <w:ind w:leftChars="1800" w:left="3780" w:firstLineChars="49" w:firstLine="140"/>
        <w:rPr>
          <w:color w:val="000000"/>
          <w:lang w:val="zh-CN"/>
        </w:rPr>
      </w:pPr>
    </w:p>
    <w:p w:rsidR="001B7603" w:rsidRDefault="001B7603">
      <w:pPr>
        <w:rPr>
          <w:color w:val="000000"/>
          <w:lang w:val="zh-CN"/>
        </w:rPr>
      </w:pPr>
    </w:p>
    <w:p w:rsidR="001B7603" w:rsidRDefault="001B7603">
      <w:pPr>
        <w:rPr>
          <w:color w:val="000000"/>
          <w:lang w:val="zh-CN"/>
        </w:rPr>
      </w:pPr>
    </w:p>
    <w:p w:rsidR="001B7603" w:rsidRDefault="00000000">
      <w:pPr>
        <w:pStyle w:val="31"/>
        <w:jc w:val="both"/>
        <w:rPr>
          <w:rFonts w:ascii="微软雅黑" w:eastAsia="微软雅黑" w:hAnsi="微软雅黑"/>
          <w:sz w:val="20"/>
          <w:szCs w:val="20"/>
        </w:rPr>
      </w:pPr>
      <w:bookmarkStart w:id="0" w:name="_Toc371489607"/>
      <w:r>
        <w:rPr>
          <w:color w:val="000000"/>
          <w:lang w:val="zh-CN"/>
        </w:rPr>
        <w:lastRenderedPageBreak/>
        <w:t>目录</w:t>
      </w:r>
      <w:bookmarkEnd w:id="0"/>
      <w:r>
        <w:rPr>
          <w:rFonts w:ascii="微软雅黑" w:eastAsia="微软雅黑" w:hAnsi="微软雅黑"/>
          <w:sz w:val="20"/>
          <w:szCs w:val="20"/>
        </w:rPr>
        <w:fldChar w:fldCharType="begin"/>
      </w:r>
      <w:r>
        <w:rPr>
          <w:rFonts w:ascii="微软雅黑" w:eastAsia="微软雅黑" w:hAnsi="微软雅黑"/>
          <w:sz w:val="20"/>
          <w:szCs w:val="20"/>
        </w:rPr>
        <w:instrText xml:space="preserve"> TOC \o "1-3" \h \z \u </w:instrText>
      </w:r>
      <w:r>
        <w:rPr>
          <w:rFonts w:ascii="微软雅黑" w:eastAsia="微软雅黑" w:hAnsi="微软雅黑"/>
          <w:sz w:val="20"/>
          <w:szCs w:val="20"/>
        </w:rPr>
        <w:fldChar w:fldCharType="separate"/>
      </w:r>
    </w:p>
    <w:p w:rsidR="001B7603" w:rsidRDefault="00000000">
      <w:pPr>
        <w:pStyle w:val="TOC1"/>
        <w:tabs>
          <w:tab w:val="right" w:leader="dot" w:pos="8548"/>
        </w:tabs>
      </w:pPr>
      <w:hyperlink w:anchor="_Toc371489607" w:history="1">
        <w:r>
          <w:rPr>
            <w:lang w:val="zh-CN"/>
          </w:rPr>
          <w:t>目录</w:t>
        </w:r>
        <w:r>
          <w:tab/>
        </w:r>
        <w:r>
          <w:fldChar w:fldCharType="begin"/>
        </w:r>
        <w:r>
          <w:instrText xml:space="preserve"> PAGEREF _Toc371489607 \h </w:instrText>
        </w:r>
        <w:r>
          <w:fldChar w:fldCharType="separate"/>
        </w:r>
        <w:r>
          <w:t>2</w:t>
        </w:r>
        <w:r>
          <w:fldChar w:fldCharType="end"/>
        </w:r>
      </w:hyperlink>
    </w:p>
    <w:p w:rsidR="001B7603" w:rsidRDefault="00000000">
      <w:pPr>
        <w:pStyle w:val="TOC1"/>
        <w:tabs>
          <w:tab w:val="right" w:leader="dot" w:pos="8548"/>
        </w:tabs>
      </w:pPr>
      <w:hyperlink w:anchor="_Toc890863020" w:history="1">
        <w:r>
          <w:rPr>
            <w:rFonts w:ascii="微软雅黑" w:eastAsia="微软雅黑" w:hAnsi="微软雅黑"/>
            <w:szCs w:val="36"/>
          </w:rPr>
          <w:t xml:space="preserve">1. </w:t>
        </w:r>
        <w:r>
          <w:rPr>
            <w:rFonts w:ascii="微软雅黑" w:eastAsia="微软雅黑" w:hAnsi="微软雅黑" w:hint="eastAsia"/>
            <w:szCs w:val="36"/>
          </w:rPr>
          <w:t>前言</w:t>
        </w:r>
        <w:r>
          <w:tab/>
        </w:r>
        <w:r>
          <w:fldChar w:fldCharType="begin"/>
        </w:r>
        <w:r>
          <w:instrText xml:space="preserve"> PAGEREF _Toc890863020 \h </w:instrText>
        </w:r>
        <w:r>
          <w:fldChar w:fldCharType="separate"/>
        </w:r>
        <w:r>
          <w:t>2</w:t>
        </w:r>
        <w:r>
          <w:fldChar w:fldCharType="end"/>
        </w:r>
      </w:hyperlink>
    </w:p>
    <w:p w:rsidR="001B7603" w:rsidRDefault="00000000">
      <w:pPr>
        <w:pStyle w:val="TOC2"/>
        <w:tabs>
          <w:tab w:val="clear" w:pos="840"/>
          <w:tab w:val="clear" w:pos="8296"/>
          <w:tab w:val="clear" w:pos="8364"/>
          <w:tab w:val="right" w:leader="dot" w:pos="8548"/>
        </w:tabs>
      </w:pPr>
      <w:hyperlink w:anchor="_Toc478790256" w:history="1">
        <w:r>
          <w:rPr>
            <w:rFonts w:ascii="微软雅黑" w:eastAsia="微软雅黑" w:hAnsi="微软雅黑"/>
            <w:szCs w:val="24"/>
          </w:rPr>
          <w:t xml:space="preserve">1.1 </w:t>
        </w:r>
        <w:r>
          <w:rPr>
            <w:rFonts w:ascii="微软雅黑" w:eastAsia="微软雅黑" w:hAnsi="微软雅黑" w:hint="eastAsia"/>
            <w:szCs w:val="24"/>
          </w:rPr>
          <w:t>文档概述</w:t>
        </w:r>
        <w:r>
          <w:tab/>
        </w:r>
        <w:r>
          <w:fldChar w:fldCharType="begin"/>
        </w:r>
        <w:r>
          <w:instrText xml:space="preserve"> PAGEREF _Toc478790256 \h </w:instrText>
        </w:r>
        <w:r>
          <w:fldChar w:fldCharType="separate"/>
        </w:r>
        <w:r>
          <w:t>2</w:t>
        </w:r>
        <w:r>
          <w:fldChar w:fldCharType="end"/>
        </w:r>
      </w:hyperlink>
    </w:p>
    <w:p w:rsidR="001B7603" w:rsidRDefault="00000000">
      <w:pPr>
        <w:pStyle w:val="TOC2"/>
        <w:tabs>
          <w:tab w:val="clear" w:pos="840"/>
          <w:tab w:val="clear" w:pos="8296"/>
          <w:tab w:val="clear" w:pos="8364"/>
          <w:tab w:val="right" w:leader="dot" w:pos="8548"/>
        </w:tabs>
      </w:pPr>
      <w:hyperlink w:anchor="_Toc406607283" w:history="1">
        <w:r>
          <w:rPr>
            <w:rFonts w:ascii="微软雅黑" w:eastAsia="微软雅黑" w:hAnsi="微软雅黑"/>
            <w:szCs w:val="24"/>
          </w:rPr>
          <w:t xml:space="preserve">1.2 </w:t>
        </w:r>
        <w:r>
          <w:rPr>
            <w:rFonts w:ascii="微软雅黑" w:eastAsia="微软雅黑" w:hAnsi="微软雅黑" w:hint="eastAsia"/>
            <w:szCs w:val="24"/>
          </w:rPr>
          <w:t>适用范围</w:t>
        </w:r>
        <w:r>
          <w:tab/>
        </w:r>
        <w:r>
          <w:fldChar w:fldCharType="begin"/>
        </w:r>
        <w:r>
          <w:instrText xml:space="preserve"> PAGEREF _Toc406607283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1B7603" w:rsidRDefault="00000000">
      <w:pPr>
        <w:pStyle w:val="TOC2"/>
        <w:tabs>
          <w:tab w:val="clear" w:pos="840"/>
          <w:tab w:val="clear" w:pos="8296"/>
          <w:tab w:val="clear" w:pos="8364"/>
          <w:tab w:val="right" w:leader="dot" w:pos="8548"/>
        </w:tabs>
      </w:pPr>
      <w:hyperlink w:anchor="_Toc555640627" w:history="1">
        <w:r>
          <w:rPr>
            <w:rFonts w:ascii="微软雅黑" w:eastAsia="微软雅黑" w:hAnsi="微软雅黑" w:hint="eastAsia"/>
            <w:szCs w:val="24"/>
          </w:rPr>
          <w:t>1.3 缩略词典</w:t>
        </w:r>
        <w:r>
          <w:tab/>
        </w:r>
        <w:r>
          <w:fldChar w:fldCharType="begin"/>
        </w:r>
        <w:r>
          <w:instrText xml:space="preserve"> PAGEREF _Toc555640627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1B7603" w:rsidRDefault="00000000">
      <w:pPr>
        <w:pStyle w:val="TOC2"/>
        <w:tabs>
          <w:tab w:val="clear" w:pos="840"/>
          <w:tab w:val="clear" w:pos="8296"/>
          <w:tab w:val="clear" w:pos="8364"/>
          <w:tab w:val="right" w:leader="dot" w:pos="8548"/>
        </w:tabs>
      </w:pPr>
      <w:hyperlink w:anchor="_Toc1393120833" w:history="1">
        <w:r>
          <w:rPr>
            <w:rFonts w:ascii="微软雅黑" w:eastAsia="微软雅黑" w:hAnsi="微软雅黑" w:hint="eastAsia"/>
            <w:szCs w:val="24"/>
          </w:rPr>
          <w:t>1.4 注意事项</w:t>
        </w:r>
        <w:r>
          <w:tab/>
        </w:r>
        <w:r>
          <w:fldChar w:fldCharType="begin"/>
        </w:r>
        <w:r>
          <w:instrText xml:space="preserve"> PAGEREF _Toc1393120833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1B7603" w:rsidRDefault="00000000">
      <w:pPr>
        <w:pStyle w:val="TOC1"/>
        <w:tabs>
          <w:tab w:val="right" w:leader="dot" w:pos="8548"/>
        </w:tabs>
      </w:pPr>
      <w:hyperlink w:anchor="_Toc167636990" w:history="1">
        <w:r>
          <w:rPr>
            <w:rFonts w:ascii="微软雅黑" w:eastAsia="微软雅黑" w:hAnsi="微软雅黑"/>
            <w:szCs w:val="36"/>
          </w:rPr>
          <w:t xml:space="preserve">2. </w:t>
        </w:r>
        <w:r>
          <w:rPr>
            <w:rFonts w:ascii="微软雅黑" w:eastAsia="微软雅黑" w:hAnsi="微软雅黑" w:hint="eastAsia"/>
            <w:szCs w:val="36"/>
          </w:rPr>
          <w:t>短信接口定义</w:t>
        </w:r>
        <w:r>
          <w:tab/>
        </w:r>
        <w:r>
          <w:fldChar w:fldCharType="begin"/>
        </w:r>
        <w:r>
          <w:instrText xml:space="preserve"> PAGEREF _Toc167636990 \h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1B7603" w:rsidRDefault="00000000">
      <w:pPr>
        <w:pStyle w:val="TOC2"/>
        <w:tabs>
          <w:tab w:val="clear" w:pos="840"/>
          <w:tab w:val="clear" w:pos="8296"/>
          <w:tab w:val="clear" w:pos="8364"/>
          <w:tab w:val="right" w:leader="dot" w:pos="8548"/>
        </w:tabs>
      </w:pPr>
      <w:hyperlink w:anchor="_Toc2123829713" w:history="1">
        <w:r>
          <w:rPr>
            <w:rFonts w:ascii="微软雅黑" w:eastAsia="微软雅黑" w:hAnsi="微软雅黑"/>
            <w:szCs w:val="24"/>
          </w:rPr>
          <w:t xml:space="preserve">2.1 </w:t>
        </w:r>
        <w:r>
          <w:rPr>
            <w:rFonts w:ascii="微软雅黑" w:eastAsia="微软雅黑" w:hAnsi="微软雅黑" w:hint="eastAsia"/>
            <w:szCs w:val="24"/>
          </w:rPr>
          <w:t>HTTP接口</w:t>
        </w:r>
        <w:r>
          <w:tab/>
        </w:r>
        <w:r>
          <w:fldChar w:fldCharType="begin"/>
        </w:r>
        <w:r>
          <w:instrText xml:space="preserve"> PAGEREF _Toc2123829713 \h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1B7603" w:rsidRDefault="00000000">
      <w:pPr>
        <w:pStyle w:val="TOC3"/>
        <w:tabs>
          <w:tab w:val="right" w:leader="dot" w:pos="8548"/>
        </w:tabs>
      </w:pPr>
      <w:hyperlink w:anchor="_Toc1880289604" w:history="1">
        <w:r>
          <w:rPr>
            <w:rFonts w:ascii="微软雅黑" w:eastAsia="微软雅黑" w:hAnsi="微软雅黑"/>
            <w:szCs w:val="24"/>
          </w:rPr>
          <w:t xml:space="preserve">2.1.1 </w:t>
        </w:r>
        <w:r>
          <w:rPr>
            <w:rFonts w:ascii="微软雅黑" w:eastAsia="微软雅黑" w:hAnsi="微软雅黑" w:hint="eastAsia"/>
            <w:szCs w:val="24"/>
          </w:rPr>
          <w:t>消息协议</w:t>
        </w:r>
        <w:r>
          <w:tab/>
        </w:r>
        <w:r>
          <w:fldChar w:fldCharType="begin"/>
        </w:r>
        <w:r>
          <w:instrText xml:space="preserve"> PAGEREF _Toc1880289604 \h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1B7603" w:rsidRDefault="00000000">
      <w:pPr>
        <w:pStyle w:val="TOC3"/>
        <w:tabs>
          <w:tab w:val="right" w:leader="dot" w:pos="8548"/>
        </w:tabs>
      </w:pPr>
      <w:hyperlink w:anchor="_Toc1805508823" w:history="1">
        <w:r>
          <w:rPr>
            <w:rFonts w:ascii="微软雅黑" w:eastAsia="微软雅黑" w:hAnsi="微软雅黑"/>
            <w:szCs w:val="24"/>
          </w:rPr>
          <w:t xml:space="preserve">2.1.2 </w:t>
        </w:r>
        <w:r>
          <w:rPr>
            <w:rFonts w:ascii="微软雅黑" w:eastAsia="微软雅黑" w:hAnsi="微软雅黑" w:hint="eastAsia"/>
            <w:szCs w:val="24"/>
          </w:rPr>
          <w:t>发送短信</w:t>
        </w:r>
        <w:r>
          <w:tab/>
        </w:r>
        <w:r>
          <w:fldChar w:fldCharType="begin"/>
        </w:r>
        <w:r>
          <w:instrText xml:space="preserve"> PAGEREF _Toc1805508823 \h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1B7603" w:rsidRDefault="00000000">
      <w:pPr>
        <w:pStyle w:val="TOC3"/>
        <w:tabs>
          <w:tab w:val="right" w:leader="dot" w:pos="8548"/>
        </w:tabs>
      </w:pPr>
      <w:hyperlink w:anchor="_Toc1242856051" w:history="1">
        <w:r>
          <w:rPr>
            <w:rFonts w:ascii="微软雅黑" w:eastAsia="微软雅黑" w:hAnsi="微软雅黑" w:hint="eastAsia"/>
            <w:szCs w:val="24"/>
          </w:rPr>
          <w:t>2.1.3 回执接口</w:t>
        </w:r>
        <w:r>
          <w:rPr>
            <w:rFonts w:ascii="微软雅黑" w:eastAsia="微软雅黑" w:hAnsi="微软雅黑" w:hint="eastAsia"/>
            <w:szCs w:val="24"/>
            <w:lang w:eastAsia="zh-Hans"/>
          </w:rPr>
          <w:t>（j</w:t>
        </w:r>
        <w:r>
          <w:rPr>
            <w:rFonts w:ascii="微软雅黑" w:eastAsia="微软雅黑" w:hAnsi="微软雅黑"/>
            <w:szCs w:val="24"/>
            <w:lang w:eastAsia="zh-Hans"/>
          </w:rPr>
          <w:t>son</w:t>
        </w:r>
        <w:r>
          <w:rPr>
            <w:rFonts w:ascii="微软雅黑" w:eastAsia="微软雅黑" w:hAnsi="微软雅黑" w:hint="eastAsia"/>
            <w:szCs w:val="24"/>
            <w:lang w:eastAsia="zh-Hans"/>
          </w:rPr>
          <w:t>格式）</w:t>
        </w:r>
        <w:r>
          <w:tab/>
        </w:r>
        <w:r>
          <w:fldChar w:fldCharType="begin"/>
        </w:r>
        <w:r>
          <w:instrText xml:space="preserve"> PAGEREF _Toc1242856051 \h </w:instrText>
        </w:r>
        <w:r>
          <w:fldChar w:fldCharType="separate"/>
        </w:r>
        <w:r>
          <w:t>6</w:t>
        </w:r>
        <w:r>
          <w:fldChar w:fldCharType="end"/>
        </w:r>
      </w:hyperlink>
    </w:p>
    <w:p w:rsidR="001B7603" w:rsidRDefault="00000000">
      <w:pPr>
        <w:pStyle w:val="TOC3"/>
        <w:tabs>
          <w:tab w:val="right" w:leader="dot" w:pos="8548"/>
        </w:tabs>
      </w:pPr>
      <w:hyperlink w:anchor="_Toc108214788" w:history="1">
        <w:r>
          <w:rPr>
            <w:rFonts w:ascii="微软雅黑" w:eastAsia="微软雅黑" w:hAnsi="微软雅黑" w:hint="eastAsia"/>
            <w:szCs w:val="24"/>
          </w:rPr>
          <w:t>2.1.4 回复接口（</w:t>
        </w:r>
        <w:r>
          <w:rPr>
            <w:rFonts w:ascii="微软雅黑" w:eastAsia="微软雅黑" w:hAnsi="微软雅黑"/>
            <w:szCs w:val="24"/>
          </w:rPr>
          <w:t>json</w:t>
        </w:r>
        <w:r>
          <w:rPr>
            <w:rFonts w:ascii="微软雅黑" w:eastAsia="微软雅黑" w:hAnsi="微软雅黑" w:hint="eastAsia"/>
            <w:szCs w:val="24"/>
          </w:rPr>
          <w:t>格式）</w:t>
        </w:r>
        <w:r>
          <w:tab/>
        </w:r>
        <w:r>
          <w:fldChar w:fldCharType="begin"/>
        </w:r>
        <w:r>
          <w:instrText xml:space="preserve"> PAGEREF _Toc108214788 \h </w:instrText>
        </w:r>
        <w:r>
          <w:fldChar w:fldCharType="separate"/>
        </w:r>
        <w:r>
          <w:t>7</w:t>
        </w:r>
        <w:r>
          <w:fldChar w:fldCharType="end"/>
        </w:r>
      </w:hyperlink>
    </w:p>
    <w:p w:rsidR="001B7603" w:rsidRDefault="00000000">
      <w:pPr>
        <w:pStyle w:val="TOC3"/>
        <w:tabs>
          <w:tab w:val="right" w:leader="dot" w:pos="8548"/>
        </w:tabs>
      </w:pPr>
      <w:hyperlink w:anchor="_Toc1994776554" w:history="1">
        <w:r>
          <w:rPr>
            <w:rFonts w:ascii="微软雅黑" w:eastAsia="微软雅黑" w:hAnsi="微软雅黑"/>
            <w:szCs w:val="24"/>
          </w:rPr>
          <w:t xml:space="preserve">2.1.5 </w:t>
        </w:r>
        <w:r>
          <w:rPr>
            <w:rFonts w:ascii="微软雅黑" w:eastAsia="微软雅黑" w:hAnsi="微软雅黑" w:hint="eastAsia"/>
            <w:szCs w:val="24"/>
          </w:rPr>
          <w:t>剩余短信条数查询</w:t>
        </w:r>
        <w:r>
          <w:tab/>
        </w:r>
        <w:r>
          <w:fldChar w:fldCharType="begin"/>
        </w:r>
        <w:r>
          <w:instrText xml:space="preserve"> PAGEREF _Toc1994776554 \h </w:instrText>
        </w:r>
        <w:r>
          <w:fldChar w:fldCharType="separate"/>
        </w:r>
        <w:r>
          <w:t>7</w:t>
        </w:r>
        <w:r>
          <w:fldChar w:fldCharType="end"/>
        </w:r>
      </w:hyperlink>
    </w:p>
    <w:p w:rsidR="001B7603" w:rsidRDefault="00000000">
      <w:pPr>
        <w:pStyle w:val="TOC3"/>
        <w:tabs>
          <w:tab w:val="right" w:leader="dot" w:pos="8548"/>
        </w:tabs>
      </w:pPr>
      <w:hyperlink w:anchor="_Toc1842329761" w:history="1">
        <w:r>
          <w:rPr>
            <w:rFonts w:ascii="微软雅黑" w:eastAsia="微软雅黑" w:hAnsi="微软雅黑" w:hint="eastAsia"/>
            <w:szCs w:val="24"/>
          </w:rPr>
          <w:t>2.1.6 主动推送回执接口（</w:t>
        </w:r>
        <w:r>
          <w:rPr>
            <w:rFonts w:ascii="微软雅黑" w:eastAsia="微软雅黑" w:hAnsi="微软雅黑"/>
            <w:szCs w:val="24"/>
          </w:rPr>
          <w:t>json</w:t>
        </w:r>
        <w:r>
          <w:rPr>
            <w:rFonts w:ascii="微软雅黑" w:eastAsia="微软雅黑" w:hAnsi="微软雅黑" w:hint="eastAsia"/>
            <w:szCs w:val="24"/>
          </w:rPr>
          <w:t>格式）</w:t>
        </w:r>
        <w:r>
          <w:tab/>
        </w:r>
        <w:r>
          <w:fldChar w:fldCharType="begin"/>
        </w:r>
        <w:r>
          <w:instrText xml:space="preserve"> PAGEREF _Toc1842329761 \h 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1B7603" w:rsidRDefault="00000000">
      <w:pPr>
        <w:pStyle w:val="TOC3"/>
        <w:tabs>
          <w:tab w:val="right" w:leader="dot" w:pos="8548"/>
        </w:tabs>
      </w:pPr>
      <w:hyperlink w:anchor="_Toc1617070681" w:history="1">
        <w:r>
          <w:rPr>
            <w:rFonts w:ascii="微软雅黑" w:eastAsia="微软雅黑" w:hAnsi="微软雅黑" w:hint="eastAsia"/>
            <w:szCs w:val="24"/>
          </w:rPr>
          <w:t>2.1.7 主动推送回复接口（</w:t>
        </w:r>
        <w:r>
          <w:rPr>
            <w:rFonts w:ascii="微软雅黑" w:eastAsia="微软雅黑" w:hAnsi="微软雅黑"/>
            <w:szCs w:val="24"/>
          </w:rPr>
          <w:t>json</w:t>
        </w:r>
        <w:r>
          <w:rPr>
            <w:rFonts w:ascii="微软雅黑" w:eastAsia="微软雅黑" w:hAnsi="微软雅黑" w:hint="eastAsia"/>
            <w:szCs w:val="24"/>
          </w:rPr>
          <w:t>格式）</w:t>
        </w:r>
        <w:r>
          <w:tab/>
        </w:r>
        <w:r>
          <w:fldChar w:fldCharType="begin"/>
        </w:r>
        <w:r>
          <w:instrText xml:space="preserve"> PAGEREF _Toc1617070681 \h </w:instrText>
        </w:r>
        <w:r>
          <w:fldChar w:fldCharType="separate"/>
        </w:r>
        <w:r>
          <w:t>9</w:t>
        </w:r>
        <w:r>
          <w:fldChar w:fldCharType="end"/>
        </w:r>
      </w:hyperlink>
    </w:p>
    <w:p w:rsidR="001B7603" w:rsidRDefault="00000000">
      <w:pPr>
        <w:pStyle w:val="TOC3"/>
        <w:tabs>
          <w:tab w:val="right" w:leader="dot" w:pos="8548"/>
        </w:tabs>
      </w:pPr>
      <w:hyperlink w:anchor="_Toc1701382782" w:history="1">
        <w:r>
          <w:rPr>
            <w:rFonts w:ascii="微软雅黑" w:eastAsia="微软雅黑" w:hAnsi="微软雅黑" w:hint="eastAsia"/>
            <w:szCs w:val="24"/>
          </w:rPr>
          <w:t>2.1.8 发送国际短信</w:t>
        </w:r>
        <w:r>
          <w:tab/>
        </w:r>
        <w:r>
          <w:fldChar w:fldCharType="begin"/>
        </w:r>
        <w:r>
          <w:instrText xml:space="preserve"> PAGEREF _Toc1701382782 \h </w:instrText>
        </w:r>
        <w:r>
          <w:fldChar w:fldCharType="separate"/>
        </w:r>
        <w:r>
          <w:t>9</w:t>
        </w:r>
        <w:r>
          <w:fldChar w:fldCharType="end"/>
        </w:r>
      </w:hyperlink>
    </w:p>
    <w:p w:rsidR="001B7603" w:rsidRDefault="00000000">
      <w:pPr>
        <w:pStyle w:val="TOC3"/>
        <w:tabs>
          <w:tab w:val="right" w:leader="dot" w:pos="8548"/>
        </w:tabs>
      </w:pPr>
      <w:hyperlink w:anchor="_Toc1395657269" w:history="1">
        <w:r>
          <w:rPr>
            <w:rFonts w:ascii="微软雅黑" w:eastAsia="微软雅黑" w:hAnsi="微软雅黑" w:hint="eastAsia"/>
            <w:szCs w:val="24"/>
          </w:rPr>
          <w:t>2.1.9 国际短信回执接口</w:t>
        </w:r>
        <w:r>
          <w:rPr>
            <w:rFonts w:ascii="微软雅黑" w:eastAsia="微软雅黑" w:hAnsi="微软雅黑" w:hint="eastAsia"/>
            <w:szCs w:val="24"/>
            <w:lang w:eastAsia="zh-Hans"/>
          </w:rPr>
          <w:t>（json格式）</w:t>
        </w:r>
        <w:r>
          <w:tab/>
        </w:r>
        <w:r>
          <w:fldChar w:fldCharType="begin"/>
        </w:r>
        <w:r>
          <w:instrText xml:space="preserve"> PAGEREF _Toc1395657269 \h </w:instrText>
        </w:r>
        <w:r>
          <w:fldChar w:fldCharType="separate"/>
        </w:r>
        <w:r>
          <w:t>11</w:t>
        </w:r>
        <w:r>
          <w:fldChar w:fldCharType="end"/>
        </w:r>
      </w:hyperlink>
    </w:p>
    <w:p w:rsidR="001B7603" w:rsidRDefault="00000000">
      <w:pPr>
        <w:ind w:leftChars="1800" w:left="3780" w:firstLineChars="49" w:firstLine="98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/>
          <w:sz w:val="20"/>
          <w:szCs w:val="20"/>
        </w:rPr>
        <w:fldChar w:fldCharType="end"/>
      </w:r>
    </w:p>
    <w:p w:rsidR="001B7603" w:rsidRDefault="001B7603">
      <w:pPr>
        <w:ind w:leftChars="1800" w:left="3780" w:firstLineChars="49" w:firstLine="98"/>
        <w:rPr>
          <w:rFonts w:ascii="微软雅黑" w:eastAsia="微软雅黑" w:hAnsi="微软雅黑"/>
          <w:sz w:val="20"/>
          <w:szCs w:val="20"/>
        </w:rPr>
      </w:pPr>
    </w:p>
    <w:p w:rsidR="001B7603" w:rsidRDefault="00000000">
      <w:pPr>
        <w:pStyle w:val="1"/>
        <w:keepLines w:val="0"/>
        <w:numPr>
          <w:ilvl w:val="0"/>
          <w:numId w:val="3"/>
        </w:numPr>
        <w:spacing w:before="0" w:after="0" w:line="240" w:lineRule="auto"/>
        <w:rPr>
          <w:rFonts w:ascii="微软雅黑" w:eastAsia="微软雅黑" w:hAnsi="微软雅黑"/>
          <w:b w:val="0"/>
          <w:sz w:val="36"/>
          <w:szCs w:val="36"/>
        </w:rPr>
      </w:pPr>
      <w:bookmarkStart w:id="1" w:name="_Toc890863020"/>
      <w:r>
        <w:rPr>
          <w:rFonts w:ascii="微软雅黑" w:eastAsia="微软雅黑" w:hAnsi="微软雅黑" w:hint="eastAsia"/>
          <w:b w:val="0"/>
          <w:sz w:val="36"/>
          <w:szCs w:val="36"/>
        </w:rPr>
        <w:lastRenderedPageBreak/>
        <w:t>前言</w:t>
      </w:r>
      <w:bookmarkEnd w:id="1"/>
    </w:p>
    <w:p w:rsidR="001B7603" w:rsidRDefault="00000000">
      <w:pPr>
        <w:pStyle w:val="2"/>
        <w:rPr>
          <w:rFonts w:ascii="微软雅黑" w:eastAsia="微软雅黑" w:hAnsi="微软雅黑"/>
          <w:b w:val="0"/>
          <w:sz w:val="24"/>
          <w:szCs w:val="24"/>
        </w:rPr>
      </w:pPr>
      <w:bookmarkStart w:id="2" w:name="_Toc478790256"/>
      <w:r>
        <w:rPr>
          <w:rFonts w:ascii="微软雅黑" w:eastAsia="微软雅黑" w:hAnsi="微软雅黑" w:hint="eastAsia"/>
          <w:b w:val="0"/>
          <w:sz w:val="24"/>
          <w:szCs w:val="24"/>
        </w:rPr>
        <w:t>文档概述</w:t>
      </w:r>
      <w:bookmarkEnd w:id="2"/>
    </w:p>
    <w:p w:rsidR="001B7603" w:rsidRDefault="00000000">
      <w:pPr>
        <w:spacing w:beforeLines="50" w:before="156"/>
        <w:rPr>
          <w:szCs w:val="21"/>
        </w:rPr>
      </w:pPr>
      <w:r>
        <w:rPr>
          <w:rFonts w:hint="eastAsia"/>
          <w:szCs w:val="21"/>
        </w:rPr>
        <w:t>本规范主要讲了第三方应用系统接入短信平台的协议要求，协议指令的格式和响应信息。</w:t>
      </w:r>
    </w:p>
    <w:p w:rsidR="001B7603" w:rsidRDefault="00000000">
      <w:pPr>
        <w:pStyle w:val="2"/>
        <w:spacing w:line="276" w:lineRule="auto"/>
        <w:rPr>
          <w:rFonts w:ascii="微软雅黑" w:eastAsia="微软雅黑" w:hAnsi="微软雅黑"/>
          <w:b w:val="0"/>
          <w:sz w:val="24"/>
          <w:szCs w:val="24"/>
        </w:rPr>
      </w:pPr>
      <w:bookmarkStart w:id="3" w:name="_Toc406607283"/>
      <w:r>
        <w:rPr>
          <w:rFonts w:ascii="微软雅黑" w:eastAsia="微软雅黑" w:hAnsi="微软雅黑" w:hint="eastAsia"/>
          <w:b w:val="0"/>
          <w:sz w:val="24"/>
          <w:szCs w:val="24"/>
        </w:rPr>
        <w:t>适用范围</w:t>
      </w:r>
      <w:bookmarkEnd w:id="3"/>
    </w:p>
    <w:p w:rsidR="001B7603" w:rsidRDefault="00000000">
      <w:pPr>
        <w:pStyle w:val="2"/>
        <w:rPr>
          <w:rFonts w:ascii="微软雅黑" w:eastAsia="微软雅黑" w:hAnsi="微软雅黑"/>
          <w:b w:val="0"/>
          <w:sz w:val="24"/>
          <w:szCs w:val="24"/>
        </w:rPr>
      </w:pPr>
      <w:bookmarkStart w:id="4" w:name="_Toc555640627"/>
      <w:r>
        <w:rPr>
          <w:rFonts w:ascii="微软雅黑" w:eastAsia="微软雅黑" w:hAnsi="微软雅黑" w:hint="eastAsia"/>
          <w:b w:val="0"/>
          <w:sz w:val="24"/>
          <w:szCs w:val="24"/>
        </w:rPr>
        <w:t>缩略词典</w:t>
      </w:r>
      <w:bookmarkEnd w:id="4"/>
    </w:p>
    <w:p w:rsidR="001B7603" w:rsidRDefault="00000000">
      <w:pPr>
        <w:pStyle w:val="2"/>
        <w:rPr>
          <w:rFonts w:ascii="微软雅黑" w:eastAsia="微软雅黑" w:hAnsi="微软雅黑"/>
          <w:b w:val="0"/>
          <w:sz w:val="24"/>
          <w:szCs w:val="24"/>
        </w:rPr>
      </w:pPr>
      <w:bookmarkStart w:id="5" w:name="_Toc1393120833"/>
      <w:r>
        <w:rPr>
          <w:rFonts w:ascii="微软雅黑" w:eastAsia="微软雅黑" w:hAnsi="微软雅黑" w:hint="eastAsia"/>
          <w:b w:val="0"/>
          <w:sz w:val="24"/>
          <w:szCs w:val="24"/>
        </w:rPr>
        <w:t>注意事项</w:t>
      </w:r>
      <w:bookmarkEnd w:id="5"/>
    </w:p>
    <w:p w:rsidR="001B7603" w:rsidRDefault="00000000">
      <w:r>
        <w:br w:type="page"/>
      </w:r>
    </w:p>
    <w:p w:rsidR="001B7603" w:rsidRDefault="00000000">
      <w:pPr>
        <w:pStyle w:val="1"/>
        <w:keepLines w:val="0"/>
        <w:numPr>
          <w:ilvl w:val="0"/>
          <w:numId w:val="3"/>
        </w:numPr>
        <w:spacing w:before="0" w:after="0" w:line="240" w:lineRule="auto"/>
        <w:rPr>
          <w:rFonts w:ascii="微软雅黑" w:eastAsia="微软雅黑" w:hAnsi="微软雅黑"/>
          <w:b w:val="0"/>
          <w:sz w:val="36"/>
          <w:szCs w:val="36"/>
        </w:rPr>
      </w:pPr>
      <w:bookmarkStart w:id="6" w:name="_Toc310241097"/>
      <w:bookmarkStart w:id="7" w:name="_Toc167636990"/>
      <w:r>
        <w:rPr>
          <w:rFonts w:ascii="微软雅黑" w:eastAsia="微软雅黑" w:hAnsi="微软雅黑" w:hint="eastAsia"/>
          <w:b w:val="0"/>
          <w:sz w:val="36"/>
          <w:szCs w:val="36"/>
        </w:rPr>
        <w:lastRenderedPageBreak/>
        <w:t>短信</w:t>
      </w:r>
      <w:bookmarkEnd w:id="6"/>
      <w:r>
        <w:rPr>
          <w:rFonts w:ascii="微软雅黑" w:eastAsia="微软雅黑" w:hAnsi="微软雅黑" w:hint="eastAsia"/>
          <w:b w:val="0"/>
          <w:sz w:val="36"/>
          <w:szCs w:val="36"/>
        </w:rPr>
        <w:t>接口定义</w:t>
      </w:r>
      <w:bookmarkEnd w:id="7"/>
    </w:p>
    <w:p w:rsidR="001B7603" w:rsidRDefault="001B7603">
      <w:pPr>
        <w:pStyle w:val="-11"/>
        <w:keepNext/>
        <w:keepLines/>
        <w:numPr>
          <w:ilvl w:val="0"/>
          <w:numId w:val="1"/>
        </w:numPr>
        <w:spacing w:before="340" w:after="330" w:line="578" w:lineRule="auto"/>
        <w:ind w:firstLineChars="0"/>
        <w:rPr>
          <w:b/>
          <w:bCs/>
          <w:vanish/>
          <w:kern w:val="44"/>
          <w:sz w:val="44"/>
          <w:szCs w:val="44"/>
        </w:rPr>
      </w:pPr>
      <w:bookmarkStart w:id="8" w:name="_Toc502244854"/>
      <w:bookmarkStart w:id="9" w:name="_Toc515303905"/>
      <w:bookmarkStart w:id="10" w:name="_Toc337641164"/>
      <w:bookmarkStart w:id="11" w:name="_Toc77917557"/>
      <w:bookmarkStart w:id="12" w:name="_Toc312049372"/>
      <w:bookmarkStart w:id="13" w:name="_Toc310242946"/>
      <w:bookmarkStart w:id="14" w:name="_Toc515303779"/>
      <w:bookmarkStart w:id="15" w:name="_Toc351048603"/>
      <w:bookmarkStart w:id="16" w:name="_Toc310861401"/>
      <w:bookmarkStart w:id="17" w:name="_Toc351050651"/>
      <w:bookmarkStart w:id="18" w:name="_Toc310241283"/>
      <w:bookmarkStart w:id="19" w:name="_Toc351025310"/>
      <w:bookmarkStart w:id="20" w:name="_Toc350950339"/>
      <w:bookmarkStart w:id="21" w:name="_Toc312048989"/>
      <w:bookmarkStart w:id="22" w:name="_Toc353184999"/>
      <w:bookmarkStart w:id="23" w:name="_Toc310241023"/>
      <w:bookmarkStart w:id="24" w:name="_Toc310241098"/>
      <w:bookmarkStart w:id="25" w:name="_Toc329865163"/>
      <w:bookmarkStart w:id="26" w:name="_Toc310242968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:rsidR="001B7603" w:rsidRDefault="00000000">
      <w:pPr>
        <w:pStyle w:val="2"/>
        <w:rPr>
          <w:rFonts w:ascii="微软雅黑" w:eastAsia="微软雅黑" w:hAnsi="微软雅黑"/>
          <w:b w:val="0"/>
          <w:sz w:val="24"/>
          <w:szCs w:val="24"/>
        </w:rPr>
      </w:pPr>
      <w:bookmarkStart w:id="27" w:name="_Toc2123829713"/>
      <w:bookmarkStart w:id="28" w:name="_Toc310241100"/>
      <w:r>
        <w:rPr>
          <w:rFonts w:ascii="微软雅黑" w:eastAsia="微软雅黑" w:hAnsi="微软雅黑" w:hint="eastAsia"/>
          <w:b w:val="0"/>
          <w:sz w:val="24"/>
          <w:szCs w:val="24"/>
        </w:rPr>
        <w:t>HTTP接口</w:t>
      </w:r>
      <w:bookmarkEnd w:id="27"/>
      <w:bookmarkEnd w:id="28"/>
    </w:p>
    <w:p w:rsidR="001B7603" w:rsidRDefault="00000000">
      <w:pPr>
        <w:pStyle w:val="3"/>
        <w:rPr>
          <w:rFonts w:ascii="微软雅黑" w:eastAsia="微软雅黑" w:hAnsi="微软雅黑"/>
          <w:b w:val="0"/>
          <w:sz w:val="24"/>
          <w:szCs w:val="24"/>
        </w:rPr>
      </w:pPr>
      <w:bookmarkStart w:id="29" w:name="_Toc310241101"/>
      <w:bookmarkStart w:id="30" w:name="_Toc1880289604"/>
      <w:bookmarkEnd w:id="29"/>
      <w:r>
        <w:rPr>
          <w:rFonts w:ascii="微软雅黑" w:eastAsia="微软雅黑" w:hAnsi="微软雅黑" w:hint="eastAsia"/>
          <w:b w:val="0"/>
          <w:sz w:val="24"/>
          <w:szCs w:val="24"/>
        </w:rPr>
        <w:t>消息协议</w:t>
      </w:r>
      <w:bookmarkEnd w:id="30"/>
    </w:p>
    <w:p w:rsidR="001B7603" w:rsidRDefault="00000000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接口地址和端口号：</w:t>
      </w:r>
      <w:r w:rsidR="00A36D42">
        <w:rPr>
          <w:rFonts w:ascii="宋体" w:hAnsi="宋体" w:hint="eastAsia"/>
          <w:b/>
          <w:bCs/>
          <w:sz w:val="28"/>
          <w:szCs w:val="28"/>
        </w:rPr>
        <w:t>${url}</w:t>
      </w:r>
      <w:r>
        <w:rPr>
          <w:rFonts w:ascii="宋体" w:hAnsi="宋体" w:hint="eastAsia"/>
          <w:szCs w:val="21"/>
        </w:rPr>
        <w:t>代替下面的</w:t>
      </w:r>
      <w:r>
        <w:rPr>
          <w:rFonts w:ascii="宋体" w:hAnsi="宋体"/>
          <w:szCs w:val="21"/>
        </w:rPr>
        <w:t>ip:port</w:t>
      </w:r>
    </w:p>
    <w:p w:rsidR="001B7603" w:rsidRDefault="001B7603">
      <w:pPr>
        <w:rPr>
          <w:rFonts w:ascii="宋体" w:hAnsi="宋体"/>
          <w:szCs w:val="21"/>
        </w:rPr>
      </w:pPr>
    </w:p>
    <w:p w:rsidR="001B7603" w:rsidRDefault="00000000">
      <w:pPr>
        <w:rPr>
          <w:szCs w:val="21"/>
        </w:rPr>
      </w:pPr>
      <w:r>
        <w:rPr>
          <w:rFonts w:hAnsi="宋体"/>
          <w:szCs w:val="21"/>
        </w:rPr>
        <w:t>通过接口提交参数时</w:t>
      </w:r>
      <w:r>
        <w:rPr>
          <w:szCs w:val="21"/>
        </w:rPr>
        <w:t xml:space="preserve">, </w:t>
      </w:r>
      <w:r>
        <w:rPr>
          <w:rFonts w:hAnsi="宋体"/>
          <w:szCs w:val="21"/>
        </w:rPr>
        <w:t>参数内容必须为</w:t>
      </w:r>
      <w:r>
        <w:rPr>
          <w:szCs w:val="21"/>
        </w:rPr>
        <w:t xml:space="preserve">utf-8 </w:t>
      </w:r>
      <w:r>
        <w:rPr>
          <w:rFonts w:hAnsi="宋体"/>
          <w:szCs w:val="21"/>
        </w:rPr>
        <w:t>编码。</w:t>
      </w:r>
    </w:p>
    <w:p w:rsidR="001B7603" w:rsidRDefault="001B7603">
      <w:pPr>
        <w:rPr>
          <w:szCs w:val="21"/>
        </w:rPr>
      </w:pPr>
    </w:p>
    <w:p w:rsidR="001B7603" w:rsidRDefault="00000000">
      <w:pPr>
        <w:pStyle w:val="3"/>
        <w:rPr>
          <w:rFonts w:ascii="微软雅黑" w:eastAsia="微软雅黑" w:hAnsi="微软雅黑"/>
          <w:b w:val="0"/>
          <w:sz w:val="24"/>
          <w:szCs w:val="24"/>
        </w:rPr>
      </w:pPr>
      <w:bookmarkStart w:id="31" w:name="_Toc1805508823"/>
      <w:r>
        <w:rPr>
          <w:rFonts w:ascii="微软雅黑" w:eastAsia="微软雅黑" w:hAnsi="微软雅黑" w:hint="eastAsia"/>
          <w:b w:val="0"/>
          <w:sz w:val="24"/>
          <w:szCs w:val="24"/>
        </w:rPr>
        <w:t>发送短信</w:t>
      </w:r>
      <w:bookmarkEnd w:id="31"/>
    </w:p>
    <w:p w:rsidR="001B7603" w:rsidRDefault="00000000">
      <w:pPr>
        <w:rPr>
          <w:szCs w:val="21"/>
        </w:rPr>
      </w:pPr>
      <w:r>
        <w:rPr>
          <w:rFonts w:ascii="宋体" w:hAnsi="宋体" w:hint="eastAsia"/>
          <w:b/>
          <w:szCs w:val="21"/>
        </w:rPr>
        <w:t>功能描述：</w:t>
      </w:r>
      <w:r>
        <w:rPr>
          <w:rFonts w:ascii="宋体" w:hAnsi="宋体" w:hint="eastAsia"/>
          <w:szCs w:val="21"/>
        </w:rPr>
        <w:t>短信发送</w:t>
      </w:r>
    </w:p>
    <w:p w:rsidR="001B7603" w:rsidRDefault="00000000">
      <w:r>
        <w:rPr>
          <w:rFonts w:ascii="宋体" w:hAnsi="宋体" w:hint="eastAsia"/>
          <w:b/>
          <w:szCs w:val="21"/>
        </w:rPr>
        <w:t>调用格式：</w:t>
      </w:r>
      <w:r>
        <w:rPr>
          <w:rFonts w:ascii="宋体" w:hAnsi="宋体" w:hint="eastAsia"/>
          <w:szCs w:val="21"/>
        </w:rPr>
        <w:t>对</w:t>
      </w:r>
      <w:hyperlink r:id="rId7" w:history="1">
        <w:r>
          <w:rPr>
            <w:rStyle w:val="ae"/>
            <w:szCs w:val="21"/>
          </w:rPr>
          <w:t>http://ip:</w:t>
        </w:r>
        <w:r>
          <w:rPr>
            <w:rStyle w:val="ae"/>
            <w:rFonts w:hint="eastAsia"/>
            <w:szCs w:val="21"/>
          </w:rPr>
          <w:t>port</w:t>
        </w:r>
        <w:r>
          <w:rPr>
            <w:rStyle w:val="ae"/>
            <w:szCs w:val="21"/>
          </w:rPr>
          <w:t>/sms/Api/</w:t>
        </w:r>
        <w:r>
          <w:rPr>
            <w:rStyle w:val="ae"/>
            <w:rFonts w:hint="eastAsia"/>
            <w:szCs w:val="21"/>
          </w:rPr>
          <w:t>ReturnJson</w:t>
        </w:r>
        <w:r>
          <w:rPr>
            <w:rStyle w:val="ae"/>
            <w:szCs w:val="21"/>
          </w:rPr>
          <w:t>/Send.do</w:t>
        </w:r>
        <w:r>
          <w:rPr>
            <w:rStyle w:val="ae"/>
            <w:rFonts w:hAnsi="宋体"/>
            <w:szCs w:val="21"/>
          </w:rPr>
          <w:t>进行</w:t>
        </w:r>
        <w:r>
          <w:rPr>
            <w:rStyle w:val="ae"/>
            <w:szCs w:val="21"/>
          </w:rPr>
          <w:t>post</w:t>
        </w:r>
      </w:hyperlink>
    </w:p>
    <w:p w:rsidR="001B7603" w:rsidRDefault="00000000">
      <w:pPr>
        <w:jc w:val="left"/>
        <w:rPr>
          <w:szCs w:val="21"/>
        </w:rPr>
      </w:pPr>
      <w:r>
        <w:rPr>
          <w:b/>
          <w:szCs w:val="21"/>
        </w:rPr>
        <w:t>返回格式</w:t>
      </w:r>
      <w:r>
        <w:rPr>
          <w:b/>
          <w:szCs w:val="21"/>
        </w:rPr>
        <w:t>: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{"result":"0","description":"</w:t>
      </w:r>
      <w:r>
        <w:rPr>
          <w:rFonts w:hint="eastAsia"/>
          <w:szCs w:val="21"/>
        </w:rPr>
        <w:t>发送成功</w:t>
      </w:r>
      <w:r>
        <w:rPr>
          <w:rFonts w:hint="eastAsia"/>
          <w:szCs w:val="21"/>
        </w:rPr>
        <w:t>","taskid":"190319105738200000"}</w:t>
      </w:r>
    </w:p>
    <w:p w:rsidR="001B7603" w:rsidRDefault="001B7603">
      <w:pPr>
        <w:widowControl/>
        <w:jc w:val="left"/>
        <w:rPr>
          <w:szCs w:val="21"/>
        </w:rPr>
      </w:pPr>
    </w:p>
    <w:p w:rsidR="001B7603" w:rsidRDefault="001B7603">
      <w:pPr>
        <w:pStyle w:val="HTML"/>
        <w:ind w:firstLineChars="150" w:firstLine="315"/>
        <w:rPr>
          <w:sz w:val="21"/>
          <w:szCs w:val="21"/>
        </w:rPr>
      </w:pPr>
    </w:p>
    <w:p w:rsidR="001B7603" w:rsidRDefault="00000000">
      <w:pPr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POST参数说明：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8"/>
        <w:gridCol w:w="1596"/>
        <w:gridCol w:w="1373"/>
        <w:gridCol w:w="4652"/>
      </w:tblGrid>
      <w:tr w:rsidR="001B7603">
        <w:trPr>
          <w:trHeight w:val="414"/>
        </w:trPr>
        <w:tc>
          <w:tcPr>
            <w:tcW w:w="1168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类别</w:t>
            </w:r>
          </w:p>
        </w:tc>
        <w:tc>
          <w:tcPr>
            <w:tcW w:w="1596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参数名称</w:t>
            </w:r>
          </w:p>
        </w:tc>
        <w:tc>
          <w:tcPr>
            <w:tcW w:w="1373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类型</w:t>
            </w:r>
          </w:p>
        </w:tc>
        <w:tc>
          <w:tcPr>
            <w:tcW w:w="4652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说明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SpCode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企业编号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LoginName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用户名称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Password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用户密码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MessageContent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短信内容</w:t>
            </w:r>
            <w:r>
              <w:rPr>
                <w:sz w:val="18"/>
                <w:szCs w:val="18"/>
              </w:rPr>
              <w:t>,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rFonts w:hAnsi="宋体"/>
                <w:kern w:val="0"/>
                <w:sz w:val="18"/>
                <w:szCs w:val="18"/>
              </w:rPr>
              <w:t>最大</w:t>
            </w:r>
            <w:r>
              <w:rPr>
                <w:kern w:val="0"/>
                <w:sz w:val="18"/>
                <w:szCs w:val="18"/>
              </w:rPr>
              <w:t>700</w:t>
            </w:r>
            <w:r>
              <w:rPr>
                <w:rFonts w:hAnsi="宋体"/>
                <w:kern w:val="0"/>
                <w:sz w:val="18"/>
                <w:szCs w:val="18"/>
              </w:rPr>
              <w:t>个字符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UserNumber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手机号码</w:t>
            </w:r>
            <w:r>
              <w:rPr>
                <w:sz w:val="18"/>
                <w:szCs w:val="18"/>
              </w:rPr>
              <w:t>(</w:t>
            </w:r>
            <w:r>
              <w:rPr>
                <w:rFonts w:hAnsi="宋体"/>
                <w:sz w:val="18"/>
                <w:szCs w:val="18"/>
              </w:rPr>
              <w:t>多个号码用</w:t>
            </w:r>
            <w:r>
              <w:rPr>
                <w:sz w:val="18"/>
                <w:szCs w:val="18"/>
              </w:rPr>
              <w:t>”,”</w:t>
            </w:r>
            <w:r>
              <w:rPr>
                <w:rFonts w:hAnsi="宋体"/>
                <w:sz w:val="18"/>
                <w:szCs w:val="18"/>
              </w:rPr>
              <w:t>分隔</w:t>
            </w:r>
            <w:r>
              <w:rPr>
                <w:sz w:val="18"/>
                <w:szCs w:val="18"/>
              </w:rPr>
              <w:t>)</w:t>
            </w:r>
            <w:r>
              <w:rPr>
                <w:rFonts w:hAnsi="宋体"/>
                <w:sz w:val="18"/>
                <w:szCs w:val="18"/>
              </w:rPr>
              <w:t>，最多</w:t>
            </w:r>
            <w:r>
              <w:rPr>
                <w:sz w:val="18"/>
                <w:szCs w:val="18"/>
              </w:rPr>
              <w:t>1000</w:t>
            </w:r>
            <w:r>
              <w:rPr>
                <w:rFonts w:hAnsi="宋体"/>
                <w:sz w:val="18"/>
                <w:szCs w:val="18"/>
              </w:rPr>
              <w:t>个号码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SerialNumber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流水号，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支持</w:t>
            </w:r>
            <w:r>
              <w:rPr>
                <w:rFonts w:hint="eastAsia"/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rFonts w:hAnsi="宋体"/>
                <w:color w:val="000000"/>
                <w:sz w:val="18"/>
                <w:szCs w:val="18"/>
              </w:rPr>
              <w:t>位</w:t>
            </w:r>
            <w:r>
              <w:rPr>
                <w:rFonts w:hAnsi="宋体"/>
                <w:color w:val="000000"/>
                <w:sz w:val="18"/>
                <w:szCs w:val="18"/>
              </w:rPr>
              <w:t>(</w:t>
            </w:r>
            <w:r>
              <w:rPr>
                <w:rFonts w:hAnsi="宋体"/>
                <w:color w:val="000000"/>
                <w:sz w:val="18"/>
                <w:szCs w:val="18"/>
              </w:rPr>
              <w:t>数字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和字母</w:t>
            </w:r>
            <w:r>
              <w:rPr>
                <w:rFonts w:hAnsi="宋体"/>
                <w:color w:val="000000"/>
                <w:sz w:val="18"/>
                <w:szCs w:val="18"/>
              </w:rPr>
              <w:t>)</w:t>
            </w:r>
            <w:r>
              <w:rPr>
                <w:rFonts w:hAnsi="宋体"/>
                <w:color w:val="000000"/>
                <w:sz w:val="18"/>
                <w:szCs w:val="18"/>
              </w:rPr>
              <w:t>，唯一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ScheduleTime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预约发送时间，格式</w:t>
            </w:r>
            <w:r>
              <w:rPr>
                <w:color w:val="000000"/>
                <w:sz w:val="18"/>
                <w:szCs w:val="18"/>
              </w:rPr>
              <w:t>:yyyyMMddhhmmss,</w:t>
            </w:r>
            <w:r>
              <w:rPr>
                <w:rFonts w:hAnsi="宋体"/>
                <w:color w:val="000000"/>
                <w:sz w:val="18"/>
                <w:szCs w:val="18"/>
              </w:rPr>
              <w:t>如</w:t>
            </w:r>
            <w:r>
              <w:rPr>
                <w:color w:val="000000"/>
                <w:sz w:val="18"/>
                <w:szCs w:val="18"/>
              </w:rPr>
              <w:t>‘20090901010101’</w:t>
            </w:r>
            <w:r>
              <w:rPr>
                <w:rFonts w:hAnsi="宋体"/>
                <w:color w:val="000000"/>
                <w:sz w:val="18"/>
                <w:szCs w:val="18"/>
              </w:rPr>
              <w:t>，立即发送请填空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subPort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可选，扩展号</w:t>
            </w:r>
          </w:p>
        </w:tc>
      </w:tr>
    </w:tbl>
    <w:p w:rsidR="001B7603" w:rsidRDefault="001B7603">
      <w:pPr>
        <w:pStyle w:val="HTML"/>
        <w:rPr>
          <w:sz w:val="21"/>
          <w:szCs w:val="21"/>
        </w:rPr>
      </w:pPr>
    </w:p>
    <w:p w:rsidR="001B7603" w:rsidRDefault="00000000">
      <w:pPr>
        <w:pStyle w:val="HTML"/>
        <w:rPr>
          <w:sz w:val="21"/>
          <w:szCs w:val="21"/>
        </w:rPr>
      </w:pPr>
      <w:r>
        <w:rPr>
          <w:rFonts w:hint="eastAsia"/>
          <w:sz w:val="21"/>
          <w:szCs w:val="21"/>
        </w:rPr>
        <w:t>建议采用</w:t>
      </w:r>
      <w:r>
        <w:rPr>
          <w:sz w:val="21"/>
          <w:szCs w:val="21"/>
        </w:rPr>
        <w:t>post</w:t>
      </w:r>
      <w:r>
        <w:rPr>
          <w:rFonts w:hint="eastAsia"/>
          <w:sz w:val="21"/>
          <w:szCs w:val="21"/>
        </w:rPr>
        <w:t>方式</w:t>
      </w:r>
    </w:p>
    <w:p w:rsidR="001B7603" w:rsidRDefault="001B7603">
      <w:pPr>
        <w:pStyle w:val="HTML"/>
        <w:rPr>
          <w:sz w:val="21"/>
          <w:szCs w:val="21"/>
        </w:rPr>
      </w:pPr>
    </w:p>
    <w:p w:rsidR="001B7603" w:rsidRDefault="00000000">
      <w:pPr>
        <w:pStyle w:val="HTML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返回值：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5440"/>
      </w:tblGrid>
      <w:tr w:rsidR="001B7603">
        <w:tc>
          <w:tcPr>
            <w:tcW w:w="3200" w:type="dxa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1B7603" w:rsidRDefault="00000000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返回值</w:t>
            </w:r>
          </w:p>
        </w:tc>
        <w:tc>
          <w:tcPr>
            <w:tcW w:w="5440" w:type="dxa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1B7603" w:rsidRDefault="00000000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错误描述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发送短信成功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提交参数不能为空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账号无效或未开户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账号密码错误</w:t>
            </w:r>
            <w:r>
              <w:rPr>
                <w:sz w:val="18"/>
                <w:szCs w:val="18"/>
              </w:rPr>
              <w:t>,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预约发送时间无效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</w:t>
            </w:r>
            <w:r>
              <w:rPr>
                <w:rFonts w:hAnsi="宋体"/>
                <w:sz w:val="18"/>
                <w:szCs w:val="18"/>
              </w:rPr>
              <w:t>不合法</w:t>
            </w:r>
            <w:r>
              <w:rPr>
                <w:sz w:val="18"/>
                <w:szCs w:val="18"/>
              </w:rPr>
              <w:t>,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号码中含有无效号码或不在规定的号段</w:t>
            </w:r>
            <w:r>
              <w:rPr>
                <w:sz w:val="18"/>
                <w:szCs w:val="18"/>
              </w:rPr>
              <w:t>,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内容中含有非法关键字</w:t>
            </w:r>
            <w:r>
              <w:rPr>
                <w:sz w:val="18"/>
                <w:szCs w:val="18"/>
              </w:rPr>
              <w:t>,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内容长度超过上限，</w:t>
            </w:r>
            <w:r>
              <w:rPr>
                <w:rFonts w:hAnsi="宋体" w:hint="eastAsia"/>
                <w:sz w:val="18"/>
                <w:szCs w:val="18"/>
              </w:rPr>
              <w:t>最大</w:t>
            </w:r>
            <w:r>
              <w:rPr>
                <w:rFonts w:hAnsi="宋体" w:hint="eastAsia"/>
                <w:sz w:val="18"/>
                <w:szCs w:val="18"/>
              </w:rPr>
              <w:t>4000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接受号码过多，最大</w:t>
            </w:r>
            <w:r>
              <w:rPr>
                <w:sz w:val="18"/>
                <w:szCs w:val="18"/>
              </w:rPr>
              <w:t>5000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黑名单用户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提交速度太快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您尚未订购</w:t>
            </w:r>
            <w:r>
              <w:rPr>
                <w:sz w:val="18"/>
                <w:szCs w:val="18"/>
              </w:rPr>
              <w:t>[</w:t>
            </w:r>
            <w:r>
              <w:rPr>
                <w:rFonts w:hAnsi="宋体"/>
                <w:sz w:val="18"/>
                <w:szCs w:val="18"/>
              </w:rPr>
              <w:t>普通短信业务</w:t>
            </w:r>
            <w:r>
              <w:rPr>
                <w:sz w:val="18"/>
                <w:szCs w:val="18"/>
              </w:rPr>
              <w:t>]</w:t>
            </w:r>
            <w:r>
              <w:rPr>
                <w:rFonts w:hAnsi="宋体"/>
                <w:sz w:val="18"/>
                <w:szCs w:val="18"/>
              </w:rPr>
              <w:t>，暂不能发送该类信息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您的</w:t>
            </w:r>
            <w:r>
              <w:rPr>
                <w:sz w:val="18"/>
                <w:szCs w:val="18"/>
              </w:rPr>
              <w:t>[</w:t>
            </w:r>
            <w:r>
              <w:rPr>
                <w:rFonts w:hAnsi="宋体"/>
                <w:sz w:val="18"/>
                <w:szCs w:val="18"/>
              </w:rPr>
              <w:t>普通短信业务</w:t>
            </w:r>
            <w:r>
              <w:rPr>
                <w:sz w:val="18"/>
                <w:szCs w:val="18"/>
              </w:rPr>
              <w:t>]</w:t>
            </w:r>
            <w:r>
              <w:rPr>
                <w:rFonts w:hAnsi="宋体"/>
                <w:sz w:val="18"/>
                <w:szCs w:val="18"/>
              </w:rPr>
              <w:t>剩余数量发送不足，暂不能发送该类信息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流水号格式不正确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流水号重复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超出发送上限（操作员帐户当日发送上限）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余额不足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扣费不成功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系统错误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您只能发送联通的手机号码，本次发送的手机号码中包含了非联通的手机号码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您只能发送移动的手机号码，本次发送的手机号码中包含了非移动的手机号码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您只能发送电信的手机号码，本次发送的手机号码中包含了非电信的手机号码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账户状态不正常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账户权限不足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需要人工审核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发送内容与模板不符</w:t>
            </w:r>
          </w:p>
        </w:tc>
      </w:tr>
    </w:tbl>
    <w:p w:rsidR="001B7603" w:rsidRDefault="001B7603">
      <w:pPr>
        <w:ind w:firstLineChars="100" w:firstLine="214"/>
        <w:rPr>
          <w:b/>
          <w:szCs w:val="21"/>
        </w:rPr>
      </w:pPr>
    </w:p>
    <w:p w:rsidR="001B7603" w:rsidRDefault="001B7603"/>
    <w:p w:rsidR="001B7603" w:rsidRDefault="001B7603"/>
    <w:p w:rsidR="001B7603" w:rsidRDefault="001B7603"/>
    <w:p w:rsidR="001B7603" w:rsidRDefault="001B7603"/>
    <w:p w:rsidR="001B7603" w:rsidRDefault="001B7603"/>
    <w:p w:rsidR="001B7603" w:rsidRDefault="001B7603"/>
    <w:p w:rsidR="001B7603" w:rsidRDefault="001B7603"/>
    <w:p w:rsidR="001B7603" w:rsidRDefault="00000000">
      <w:pPr>
        <w:pStyle w:val="3"/>
        <w:rPr>
          <w:rFonts w:ascii="微软雅黑" w:eastAsia="微软雅黑" w:hAnsi="微软雅黑"/>
          <w:b w:val="0"/>
          <w:sz w:val="24"/>
          <w:szCs w:val="24"/>
        </w:rPr>
      </w:pPr>
      <w:bookmarkStart w:id="32" w:name="_Toc1242856051"/>
      <w:r>
        <w:rPr>
          <w:rFonts w:ascii="微软雅黑" w:eastAsia="微软雅黑" w:hAnsi="微软雅黑" w:hint="eastAsia"/>
          <w:b w:val="0"/>
          <w:sz w:val="24"/>
          <w:szCs w:val="24"/>
        </w:rPr>
        <w:t>回执接口</w:t>
      </w:r>
      <w:r>
        <w:rPr>
          <w:rFonts w:ascii="微软雅黑" w:eastAsia="微软雅黑" w:hAnsi="微软雅黑" w:hint="eastAsia"/>
          <w:b w:val="0"/>
          <w:sz w:val="24"/>
          <w:szCs w:val="24"/>
          <w:lang w:eastAsia="zh-Hans"/>
        </w:rPr>
        <w:t>（j</w:t>
      </w:r>
      <w:r>
        <w:rPr>
          <w:rFonts w:ascii="微软雅黑" w:eastAsia="微软雅黑" w:hAnsi="微软雅黑"/>
          <w:b w:val="0"/>
          <w:sz w:val="24"/>
          <w:szCs w:val="24"/>
          <w:lang w:eastAsia="zh-Hans"/>
        </w:rPr>
        <w:t>son</w:t>
      </w:r>
      <w:r>
        <w:rPr>
          <w:rFonts w:ascii="微软雅黑" w:eastAsia="微软雅黑" w:hAnsi="微软雅黑" w:hint="eastAsia"/>
          <w:b w:val="0"/>
          <w:sz w:val="24"/>
          <w:szCs w:val="24"/>
          <w:lang w:eastAsia="zh-Hans"/>
        </w:rPr>
        <w:t>格式）</w:t>
      </w:r>
      <w:bookmarkEnd w:id="32"/>
    </w:p>
    <w:p w:rsidR="001B7603" w:rsidRDefault="00000000">
      <w:pPr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功能描述：</w:t>
      </w:r>
      <w:r>
        <w:rPr>
          <w:rFonts w:ascii="宋体" w:hAnsi="宋体" w:hint="eastAsia"/>
          <w:szCs w:val="21"/>
        </w:rPr>
        <w:t>短信回执查询</w:t>
      </w:r>
    </w:p>
    <w:p w:rsidR="001B7603" w:rsidRDefault="00000000">
      <w:pPr>
        <w:rPr>
          <w:szCs w:val="21"/>
        </w:rPr>
      </w:pPr>
      <w:r>
        <w:rPr>
          <w:rFonts w:ascii="宋体" w:hAnsi="宋体" w:hint="eastAsia"/>
          <w:b/>
          <w:szCs w:val="21"/>
        </w:rPr>
        <w:t>调用格式：</w:t>
      </w:r>
      <w:r>
        <w:rPr>
          <w:rFonts w:ascii="宋体" w:hAnsi="宋体" w:hint="eastAsia"/>
          <w:szCs w:val="21"/>
        </w:rPr>
        <w:t>对</w:t>
      </w:r>
      <w:hyperlink r:id="rId8" w:history="1">
        <w:r>
          <w:rPr>
            <w:rStyle w:val="ae"/>
            <w:szCs w:val="21"/>
            <w:u w:val="none"/>
          </w:rPr>
          <w:t>http://ip:</w:t>
        </w:r>
        <w:r>
          <w:rPr>
            <w:rStyle w:val="ae"/>
            <w:rFonts w:hint="eastAsia"/>
            <w:szCs w:val="21"/>
            <w:u w:val="none"/>
          </w:rPr>
          <w:t>port</w:t>
        </w:r>
        <w:r>
          <w:rPr>
            <w:rStyle w:val="ae"/>
            <w:szCs w:val="21"/>
            <w:u w:val="none"/>
          </w:rPr>
          <w:t>/sms</w:t>
        </w:r>
        <w:r>
          <w:rPr>
            <w:rStyle w:val="ae"/>
            <w:rFonts w:hint="eastAsia"/>
            <w:szCs w:val="21"/>
            <w:u w:val="none"/>
          </w:rPr>
          <w:t>/Api/ReturnJson/report.do</w:t>
        </w:r>
        <w:r>
          <w:rPr>
            <w:rStyle w:val="ae"/>
            <w:rFonts w:hAnsi="宋体"/>
            <w:szCs w:val="21"/>
            <w:u w:val="none"/>
          </w:rPr>
          <w:t>进行</w:t>
        </w:r>
        <w:r>
          <w:rPr>
            <w:rStyle w:val="ae"/>
            <w:szCs w:val="21"/>
            <w:u w:val="none"/>
          </w:rPr>
          <w:t>post</w:t>
        </w:r>
      </w:hyperlink>
    </w:p>
    <w:p w:rsidR="001B7603" w:rsidRDefault="00000000">
      <w:pPr>
        <w:widowControl/>
        <w:jc w:val="left"/>
        <w:rPr>
          <w:rFonts w:ascii="宋体" w:hAnsi="宋体" w:cs="宋体"/>
          <w:color w:val="FF0000"/>
          <w:kern w:val="0"/>
          <w:sz w:val="24"/>
        </w:rPr>
      </w:pPr>
      <w:r>
        <w:rPr>
          <w:rFonts w:hint="eastAsia"/>
          <w:color w:val="FF0000"/>
          <w:szCs w:val="21"/>
        </w:rPr>
        <w:t>请按</w:t>
      </w:r>
      <w:r>
        <w:rPr>
          <w:color w:val="FF0000"/>
          <w:szCs w:val="21"/>
        </w:rPr>
        <w:t>f</w:t>
      </w:r>
      <w:r>
        <w:rPr>
          <w:rFonts w:hint="eastAsia"/>
          <w:color w:val="FF0000"/>
          <w:szCs w:val="21"/>
        </w:rPr>
        <w:t>o</w:t>
      </w:r>
      <w:r>
        <w:rPr>
          <w:color w:val="FF0000"/>
          <w:szCs w:val="21"/>
        </w:rPr>
        <w:t>rm</w:t>
      </w:r>
      <w:r>
        <w:rPr>
          <w:rFonts w:hint="eastAsia"/>
          <w:color w:val="FF0000"/>
          <w:szCs w:val="21"/>
        </w:rPr>
        <w:t>表单格式发起请求，</w:t>
      </w:r>
      <w:r>
        <w:rPr>
          <w:rFonts w:hint="eastAsia"/>
          <w:color w:val="FF0000"/>
          <w:szCs w:val="21"/>
        </w:rPr>
        <w:t>h</w:t>
      </w:r>
      <w:r>
        <w:rPr>
          <w:color w:val="FF0000"/>
          <w:szCs w:val="21"/>
        </w:rPr>
        <w:t>ttp</w:t>
      </w:r>
      <w:r>
        <w:rPr>
          <w:rFonts w:hint="eastAsia"/>
          <w:color w:val="FF0000"/>
          <w:szCs w:val="21"/>
        </w:rPr>
        <w:t>头为</w:t>
      </w:r>
      <w:r>
        <w:rPr>
          <w:color w:val="FF0000"/>
          <w:szCs w:val="21"/>
        </w:rPr>
        <w:t>:</w:t>
      </w:r>
      <w:r>
        <w:rPr>
          <w:rFonts w:ascii="Arial" w:hAnsi="Arial" w:cs="Arial"/>
          <w:color w:val="FF0000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FF0000"/>
          <w:kern w:val="0"/>
          <w:szCs w:val="21"/>
          <w:shd w:val="clear" w:color="auto" w:fill="FFFFFF"/>
        </w:rPr>
        <w:t>application/x-www-form-urlencoded</w:t>
      </w:r>
    </w:p>
    <w:p w:rsidR="001B7603" w:rsidRDefault="001B7603">
      <w:pPr>
        <w:rPr>
          <w:szCs w:val="21"/>
        </w:rPr>
      </w:pPr>
    </w:p>
    <w:p w:rsidR="001B7603" w:rsidRDefault="00000000">
      <w:pPr>
        <w:rPr>
          <w:szCs w:val="21"/>
        </w:rPr>
      </w:pPr>
      <w:r>
        <w:rPr>
          <w:b/>
          <w:szCs w:val="21"/>
        </w:rPr>
        <w:t>返回格式</w:t>
      </w:r>
      <w:r>
        <w:rPr>
          <w:b/>
          <w:szCs w:val="21"/>
        </w:rPr>
        <w:t>:</w:t>
      </w:r>
      <w:r>
        <w:rPr>
          <w:szCs w:val="21"/>
        </w:rPr>
        <w:t xml:space="preserve"> </w:t>
      </w:r>
    </w:p>
    <w:p w:rsidR="001B7603" w:rsidRDefault="00000000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{"result":"0","out":[{"stat":"DELIVRD","code":"0","mobile":"182</w:t>
      </w:r>
      <w:r>
        <w:rPr>
          <w:sz w:val="18"/>
          <w:szCs w:val="18"/>
        </w:rPr>
        <w:t>12345678</w:t>
      </w:r>
      <w:r>
        <w:rPr>
          <w:rFonts w:hint="eastAsia"/>
          <w:sz w:val="18"/>
          <w:szCs w:val="18"/>
        </w:rPr>
        <w:t>","sn":"","time":"20210607155205","tid":"210607155204100104"}]}</w:t>
      </w:r>
    </w:p>
    <w:p w:rsidR="001B7603" w:rsidRDefault="001B7603">
      <w:pPr>
        <w:pStyle w:val="HTML"/>
        <w:ind w:firstLineChars="150" w:firstLine="315"/>
        <w:rPr>
          <w:sz w:val="21"/>
          <w:szCs w:val="21"/>
        </w:rPr>
      </w:pPr>
    </w:p>
    <w:p w:rsidR="001B7603" w:rsidRDefault="001B7603">
      <w:pPr>
        <w:pStyle w:val="HTML"/>
        <w:ind w:firstLineChars="150" w:firstLine="315"/>
        <w:rPr>
          <w:sz w:val="21"/>
          <w:szCs w:val="21"/>
        </w:rPr>
      </w:pPr>
    </w:p>
    <w:p w:rsidR="001B7603" w:rsidRDefault="001B7603">
      <w:pPr>
        <w:pStyle w:val="HTML"/>
        <w:ind w:firstLineChars="150" w:firstLine="315"/>
        <w:rPr>
          <w:sz w:val="21"/>
          <w:szCs w:val="21"/>
        </w:rPr>
      </w:pPr>
    </w:p>
    <w:p w:rsidR="001B7603" w:rsidRDefault="00000000">
      <w:pPr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POST参数说明：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8"/>
        <w:gridCol w:w="1596"/>
        <w:gridCol w:w="1373"/>
        <w:gridCol w:w="4652"/>
      </w:tblGrid>
      <w:tr w:rsidR="001B7603">
        <w:trPr>
          <w:trHeight w:val="414"/>
        </w:trPr>
        <w:tc>
          <w:tcPr>
            <w:tcW w:w="1168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类别</w:t>
            </w:r>
          </w:p>
        </w:tc>
        <w:tc>
          <w:tcPr>
            <w:tcW w:w="1596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参数名称</w:t>
            </w:r>
          </w:p>
        </w:tc>
        <w:tc>
          <w:tcPr>
            <w:tcW w:w="1373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类型</w:t>
            </w:r>
          </w:p>
        </w:tc>
        <w:tc>
          <w:tcPr>
            <w:tcW w:w="4652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说明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SpCode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企业编号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LoginName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用户名称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Password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用户密码</w:t>
            </w:r>
          </w:p>
        </w:tc>
      </w:tr>
    </w:tbl>
    <w:p w:rsidR="001B7603" w:rsidRDefault="001B7603">
      <w:pPr>
        <w:pStyle w:val="HTML"/>
        <w:rPr>
          <w:sz w:val="21"/>
          <w:szCs w:val="21"/>
        </w:rPr>
      </w:pPr>
    </w:p>
    <w:p w:rsidR="001B7603" w:rsidRDefault="00000000">
      <w:pPr>
        <w:pStyle w:val="HTML"/>
        <w:ind w:firstLineChars="150" w:firstLine="321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返回值：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5440"/>
      </w:tblGrid>
      <w:tr w:rsidR="001B7603">
        <w:trPr>
          <w:trHeight w:val="414"/>
        </w:trPr>
        <w:tc>
          <w:tcPr>
            <w:tcW w:w="3200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返回值</w:t>
            </w:r>
          </w:p>
        </w:tc>
        <w:tc>
          <w:tcPr>
            <w:tcW w:w="5440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错误描述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440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成功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提交参数不能为空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账号无效</w:t>
            </w:r>
            <w:r>
              <w:rPr>
                <w:kern w:val="0"/>
                <w:sz w:val="18"/>
                <w:szCs w:val="18"/>
              </w:rPr>
              <w:t>,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账号密码错误</w:t>
            </w:r>
            <w:r>
              <w:rPr>
                <w:kern w:val="0"/>
                <w:sz w:val="18"/>
                <w:szCs w:val="18"/>
              </w:rPr>
              <w:t>,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系统错误</w:t>
            </w:r>
          </w:p>
        </w:tc>
      </w:tr>
    </w:tbl>
    <w:p w:rsidR="001B7603" w:rsidRDefault="001B76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5440"/>
      </w:tblGrid>
      <w:tr w:rsidR="001B7603">
        <w:trPr>
          <w:trHeight w:val="414"/>
        </w:trPr>
        <w:tc>
          <w:tcPr>
            <w:tcW w:w="3200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返回值</w:t>
            </w:r>
            <w:r>
              <w:rPr>
                <w:rFonts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5440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描述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8"/>
                <w:szCs w:val="28"/>
              </w:rPr>
              <w:t>tid</w:t>
            </w:r>
          </w:p>
        </w:tc>
        <w:tc>
          <w:tcPr>
            <w:tcW w:w="5440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任务编号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8"/>
                <w:szCs w:val="28"/>
              </w:rPr>
              <w:t>mobile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手机号码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8"/>
                <w:szCs w:val="28"/>
              </w:rPr>
              <w:t>code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回执</w:t>
            </w:r>
            <w:r>
              <w:rPr>
                <w:rFonts w:hAnsi="宋体" w:hint="eastAsia"/>
                <w:kern w:val="0"/>
                <w:sz w:val="18"/>
                <w:szCs w:val="18"/>
                <w:lang w:eastAsia="zh-Hans"/>
              </w:rPr>
              <w:t>数值，</w:t>
            </w:r>
            <w:r>
              <w:rPr>
                <w:rFonts w:hAnsi="宋体"/>
                <w:kern w:val="0"/>
                <w:sz w:val="18"/>
                <w:szCs w:val="18"/>
                <w:lang w:eastAsia="zh-Hans"/>
              </w:rPr>
              <w:t>0</w:t>
            </w:r>
            <w:r>
              <w:rPr>
                <w:rFonts w:hAnsi="宋体" w:hint="eastAsia"/>
                <w:kern w:val="0"/>
                <w:sz w:val="18"/>
                <w:szCs w:val="18"/>
                <w:lang w:eastAsia="zh-Hans"/>
              </w:rPr>
              <w:t>为成功，其他为失败</w:t>
            </w:r>
          </w:p>
        </w:tc>
      </w:tr>
      <w:tr w:rsidR="001B7603">
        <w:trPr>
          <w:trHeight w:val="394"/>
        </w:trPr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8"/>
                <w:szCs w:val="28"/>
              </w:rPr>
              <w:t>stat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回执码</w:t>
            </w:r>
            <w:r>
              <w:rPr>
                <w:rFonts w:hAnsi="宋体" w:hint="eastAsia"/>
                <w:kern w:val="0"/>
                <w:sz w:val="18"/>
                <w:szCs w:val="18"/>
                <w:lang w:eastAsia="zh-Hans"/>
              </w:rPr>
              <w:t>，</w:t>
            </w:r>
            <w:r>
              <w:rPr>
                <w:rFonts w:hAnsi="宋体" w:hint="eastAsia"/>
                <w:kern w:val="0"/>
                <w:sz w:val="18"/>
                <w:szCs w:val="18"/>
              </w:rPr>
              <w:t>DELIVRD</w:t>
            </w:r>
            <w:r>
              <w:rPr>
                <w:rFonts w:hAnsi="宋体" w:hint="eastAsia"/>
                <w:kern w:val="0"/>
                <w:sz w:val="18"/>
                <w:szCs w:val="18"/>
                <w:lang w:eastAsia="zh-Hans"/>
              </w:rPr>
              <w:t>成功，其他为失败</w:t>
            </w:r>
          </w:p>
        </w:tc>
      </w:tr>
      <w:tr w:rsidR="001B7603">
        <w:trPr>
          <w:trHeight w:val="354"/>
        </w:trPr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8"/>
                <w:szCs w:val="28"/>
              </w:rPr>
              <w:t>sn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流水号</w:t>
            </w:r>
          </w:p>
        </w:tc>
      </w:tr>
      <w:tr w:rsidR="001B7603">
        <w:trPr>
          <w:trHeight w:val="354"/>
        </w:trPr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8"/>
                <w:szCs w:val="28"/>
              </w:rPr>
              <w:t>time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回执时间</w:t>
            </w:r>
            <w:r>
              <w:rPr>
                <w:rFonts w:hAnsi="宋体"/>
                <w:kern w:val="0"/>
                <w:sz w:val="18"/>
                <w:szCs w:val="18"/>
              </w:rPr>
              <w:t>yyyyMMddHHmmss</w:t>
            </w:r>
          </w:p>
        </w:tc>
      </w:tr>
    </w:tbl>
    <w:p w:rsidR="001B7603" w:rsidRDefault="001B7603"/>
    <w:p w:rsidR="001B7603" w:rsidRDefault="001B7603"/>
    <w:p w:rsidR="001B7603" w:rsidRDefault="00000000">
      <w:pPr>
        <w:pStyle w:val="3"/>
        <w:rPr>
          <w:rFonts w:ascii="微软雅黑" w:eastAsia="微软雅黑" w:hAnsi="微软雅黑"/>
          <w:b w:val="0"/>
          <w:sz w:val="24"/>
          <w:szCs w:val="24"/>
        </w:rPr>
      </w:pPr>
      <w:bookmarkStart w:id="33" w:name="_Toc108214788"/>
      <w:bookmarkStart w:id="34" w:name="OLE_LINK2"/>
      <w:bookmarkStart w:id="35" w:name="OLE_LINK1"/>
      <w:bookmarkStart w:id="36" w:name="OLE_LINK3"/>
      <w:r>
        <w:rPr>
          <w:rFonts w:ascii="微软雅黑" w:eastAsia="微软雅黑" w:hAnsi="微软雅黑" w:hint="eastAsia"/>
          <w:b w:val="0"/>
          <w:sz w:val="24"/>
          <w:szCs w:val="24"/>
        </w:rPr>
        <w:t>回复接口（</w:t>
      </w:r>
      <w:r>
        <w:rPr>
          <w:rFonts w:ascii="微软雅黑" w:eastAsia="微软雅黑" w:hAnsi="微软雅黑"/>
          <w:b w:val="0"/>
          <w:sz w:val="24"/>
          <w:szCs w:val="24"/>
        </w:rPr>
        <w:t>json</w:t>
      </w:r>
      <w:r>
        <w:rPr>
          <w:rFonts w:ascii="微软雅黑" w:eastAsia="微软雅黑" w:hAnsi="微软雅黑" w:hint="eastAsia"/>
          <w:b w:val="0"/>
          <w:sz w:val="24"/>
          <w:szCs w:val="24"/>
        </w:rPr>
        <w:t>格式）</w:t>
      </w:r>
      <w:bookmarkEnd w:id="33"/>
    </w:p>
    <w:p w:rsidR="001B7603" w:rsidRDefault="00000000">
      <w:pPr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功能描述：</w:t>
      </w:r>
      <w:r>
        <w:rPr>
          <w:rFonts w:ascii="宋体" w:hAnsi="宋体" w:hint="eastAsia"/>
          <w:szCs w:val="21"/>
        </w:rPr>
        <w:t>短信上行回复查询</w:t>
      </w:r>
    </w:p>
    <w:p w:rsidR="001B7603" w:rsidRDefault="00000000">
      <w:pPr>
        <w:jc w:val="left"/>
      </w:pPr>
      <w:r>
        <w:rPr>
          <w:rFonts w:ascii="宋体" w:hAnsi="宋体" w:hint="eastAsia"/>
          <w:b/>
          <w:szCs w:val="21"/>
        </w:rPr>
        <w:t>调用格式</w:t>
      </w:r>
      <w:r>
        <w:rPr>
          <w:rFonts w:ascii="宋体" w:hAnsi="宋体" w:hint="eastAsia"/>
          <w:b/>
          <w:szCs w:val="21"/>
          <w:lang w:eastAsia="zh-Hans"/>
        </w:rPr>
        <w:t>B</w:t>
      </w:r>
      <w:r>
        <w:rPr>
          <w:rFonts w:ascii="宋体" w:hAnsi="宋体" w:hint="eastAsia"/>
          <w:szCs w:val="21"/>
        </w:rPr>
        <w:t>：</w:t>
      </w:r>
      <w:r>
        <w:rPr>
          <w:rFonts w:hAnsi="宋体"/>
          <w:szCs w:val="21"/>
        </w:rPr>
        <w:t>对</w:t>
      </w:r>
      <w:hyperlink r:id="rId9" w:history="1">
        <w:r>
          <w:rPr>
            <w:rStyle w:val="ae"/>
          </w:rPr>
          <w:t xml:space="preserve"> </w:t>
        </w:r>
        <w:r>
          <w:rPr>
            <w:rStyle w:val="ae"/>
            <w:szCs w:val="21"/>
          </w:rPr>
          <w:t>http://</w:t>
        </w:r>
        <w:r>
          <w:rPr>
            <w:rStyle w:val="ae"/>
          </w:rPr>
          <w:t xml:space="preserve"> </w:t>
        </w:r>
        <w:r>
          <w:rPr>
            <w:rStyle w:val="ae"/>
            <w:szCs w:val="21"/>
          </w:rPr>
          <w:t>ip:</w:t>
        </w:r>
        <w:r>
          <w:rPr>
            <w:rStyle w:val="ae"/>
            <w:rFonts w:hint="eastAsia"/>
            <w:szCs w:val="21"/>
          </w:rPr>
          <w:t>port</w:t>
        </w:r>
        <w:r>
          <w:rPr>
            <w:rStyle w:val="ae"/>
            <w:szCs w:val="21"/>
          </w:rPr>
          <w:t>/</w:t>
        </w:r>
        <w:r>
          <w:rPr>
            <w:rStyle w:val="ae"/>
            <w:rFonts w:hint="eastAsia"/>
            <w:szCs w:val="21"/>
          </w:rPr>
          <w:t>sms/Api/ReturnJson/reply.do</w:t>
        </w:r>
        <w:r>
          <w:rPr>
            <w:rStyle w:val="ae"/>
            <w:rFonts w:hAnsi="宋体"/>
            <w:szCs w:val="21"/>
            <w:u w:val="none"/>
          </w:rPr>
          <w:t>进行</w:t>
        </w:r>
        <w:r>
          <w:rPr>
            <w:rStyle w:val="ae"/>
            <w:szCs w:val="21"/>
            <w:u w:val="none"/>
          </w:rPr>
          <w:t>post</w:t>
        </w:r>
      </w:hyperlink>
    </w:p>
    <w:p w:rsidR="001B7603" w:rsidRDefault="00000000">
      <w:pPr>
        <w:jc w:val="left"/>
        <w:rPr>
          <w:rFonts w:hAnsi="宋体"/>
          <w:kern w:val="0"/>
          <w:sz w:val="18"/>
          <w:szCs w:val="18"/>
        </w:rPr>
      </w:pPr>
      <w:r>
        <w:rPr>
          <w:rFonts w:ascii="宋体" w:hAnsi="宋体" w:hint="eastAsia"/>
          <w:b/>
          <w:szCs w:val="21"/>
        </w:rPr>
        <w:t>返回格式</w:t>
      </w:r>
      <w:r>
        <w:rPr>
          <w:rFonts w:ascii="宋体" w:hAnsi="宋体"/>
          <w:b/>
          <w:szCs w:val="21"/>
        </w:rPr>
        <w:t>B</w:t>
      </w:r>
      <w:r>
        <w:rPr>
          <w:rFonts w:ascii="宋体" w:hAnsi="宋体" w:hint="eastAsia"/>
          <w:b/>
          <w:szCs w:val="21"/>
        </w:rPr>
        <w:t>：</w:t>
      </w:r>
      <w:r>
        <w:rPr>
          <w:rFonts w:hAnsi="宋体" w:hint="eastAsia"/>
          <w:kern w:val="0"/>
          <w:sz w:val="18"/>
          <w:szCs w:val="18"/>
        </w:rPr>
        <w:t>{"result":"0","replys":[{"mdn":"1827</w:t>
      </w:r>
      <w:r>
        <w:rPr>
          <w:rFonts w:hAnsi="宋体"/>
          <w:kern w:val="0"/>
          <w:sz w:val="18"/>
          <w:szCs w:val="18"/>
        </w:rPr>
        <w:t>1234567</w:t>
      </w:r>
      <w:r>
        <w:rPr>
          <w:rFonts w:hAnsi="宋体" w:hint="eastAsia"/>
          <w:kern w:val="0"/>
          <w:sz w:val="18"/>
          <w:szCs w:val="18"/>
        </w:rPr>
        <w:t>","reply_time":"2021-06-18 11:07:40","callmdn":"106917731445","id":"2908978","subport":"</w:t>
      </w:r>
      <w:r>
        <w:rPr>
          <w:rFonts w:hAnsi="宋体"/>
          <w:kern w:val="0"/>
          <w:sz w:val="18"/>
          <w:szCs w:val="18"/>
        </w:rPr>
        <w:t>123</w:t>
      </w:r>
      <w:r>
        <w:rPr>
          <w:rFonts w:hAnsi="宋体" w:hint="eastAsia"/>
          <w:kern w:val="0"/>
          <w:sz w:val="18"/>
          <w:szCs w:val="18"/>
        </w:rPr>
        <w:t>","content":"</w:t>
      </w:r>
      <w:r>
        <w:rPr>
          <w:rFonts w:hAnsi="宋体" w:hint="eastAsia"/>
          <w:kern w:val="0"/>
          <w:sz w:val="18"/>
          <w:szCs w:val="18"/>
        </w:rPr>
        <w:t>收到</w:t>
      </w:r>
      <w:r>
        <w:rPr>
          <w:rFonts w:hAnsi="宋体" w:hint="eastAsia"/>
          <w:kern w:val="0"/>
          <w:sz w:val="18"/>
          <w:szCs w:val="18"/>
        </w:rPr>
        <w:t>"}</w:t>
      </w:r>
      <w:r>
        <w:rPr>
          <w:rFonts w:hAnsi="宋体"/>
          <w:kern w:val="0"/>
          <w:sz w:val="18"/>
          <w:szCs w:val="18"/>
        </w:rPr>
        <w:t>,</w:t>
      </w:r>
      <w:r>
        <w:rPr>
          <w:rFonts w:hAnsi="宋体" w:hint="eastAsia"/>
          <w:kern w:val="0"/>
          <w:sz w:val="18"/>
          <w:szCs w:val="18"/>
        </w:rPr>
        <w:t>{"mdn":"1827</w:t>
      </w:r>
      <w:r>
        <w:rPr>
          <w:rFonts w:hAnsi="宋体"/>
          <w:kern w:val="0"/>
          <w:sz w:val="18"/>
          <w:szCs w:val="18"/>
        </w:rPr>
        <w:t>1234568</w:t>
      </w:r>
      <w:r>
        <w:rPr>
          <w:rFonts w:hAnsi="宋体" w:hint="eastAsia"/>
          <w:kern w:val="0"/>
          <w:sz w:val="18"/>
          <w:szCs w:val="18"/>
        </w:rPr>
        <w:t>","reply_time":"2021-06-18 11:07:40","callmdn":"106917731445","id":"290897</w:t>
      </w:r>
      <w:r>
        <w:rPr>
          <w:rFonts w:hAnsi="宋体"/>
          <w:kern w:val="0"/>
          <w:sz w:val="18"/>
          <w:szCs w:val="18"/>
        </w:rPr>
        <w:t>9</w:t>
      </w:r>
      <w:r>
        <w:rPr>
          <w:rFonts w:hAnsi="宋体" w:hint="eastAsia"/>
          <w:kern w:val="0"/>
          <w:sz w:val="18"/>
          <w:szCs w:val="18"/>
        </w:rPr>
        <w:t>","subport":"</w:t>
      </w:r>
      <w:r>
        <w:rPr>
          <w:rFonts w:hAnsi="宋体"/>
          <w:kern w:val="0"/>
          <w:sz w:val="18"/>
          <w:szCs w:val="18"/>
        </w:rPr>
        <w:t>1231</w:t>
      </w:r>
      <w:r>
        <w:rPr>
          <w:rFonts w:hAnsi="宋体" w:hint="eastAsia"/>
          <w:kern w:val="0"/>
          <w:sz w:val="18"/>
          <w:szCs w:val="18"/>
        </w:rPr>
        <w:t>","content":"</w:t>
      </w:r>
      <w:r>
        <w:rPr>
          <w:rFonts w:hAnsi="宋体" w:hint="eastAsia"/>
          <w:kern w:val="0"/>
          <w:sz w:val="18"/>
          <w:szCs w:val="18"/>
        </w:rPr>
        <w:t>收到</w:t>
      </w:r>
      <w:r>
        <w:rPr>
          <w:rFonts w:hAnsi="宋体"/>
          <w:kern w:val="0"/>
          <w:sz w:val="18"/>
          <w:szCs w:val="18"/>
        </w:rPr>
        <w:t>1</w:t>
      </w:r>
      <w:r>
        <w:rPr>
          <w:rFonts w:hAnsi="宋体" w:hint="eastAsia"/>
          <w:kern w:val="0"/>
          <w:sz w:val="18"/>
          <w:szCs w:val="18"/>
        </w:rPr>
        <w:t>"}]}</w:t>
      </w:r>
    </w:p>
    <w:p w:rsidR="001B7603" w:rsidRDefault="001B7603">
      <w:pPr>
        <w:jc w:val="left"/>
        <w:rPr>
          <w:szCs w:val="21"/>
        </w:rPr>
      </w:pPr>
    </w:p>
    <w:p w:rsidR="001B7603" w:rsidRDefault="00000000">
      <w:pPr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lastRenderedPageBreak/>
        <w:t>POST参数说明</w:t>
      </w:r>
      <w:r>
        <w:rPr>
          <w:rFonts w:ascii="宋体" w:hAnsi="宋体" w:hint="eastAsia"/>
          <w:szCs w:val="21"/>
        </w:rPr>
        <w:t>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488"/>
        <w:gridCol w:w="1392"/>
        <w:gridCol w:w="4572"/>
      </w:tblGrid>
      <w:tr w:rsidR="001B7603">
        <w:trPr>
          <w:trHeight w:val="414"/>
        </w:trPr>
        <w:tc>
          <w:tcPr>
            <w:tcW w:w="1188" w:type="dxa"/>
            <w:shd w:val="clear" w:color="auto" w:fill="EEECE1"/>
            <w:vAlign w:val="center"/>
          </w:tcPr>
          <w:p w:rsidR="001B7603" w:rsidRDefault="00000000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类别</w:t>
            </w:r>
          </w:p>
        </w:tc>
        <w:tc>
          <w:tcPr>
            <w:tcW w:w="1488" w:type="dxa"/>
            <w:shd w:val="clear" w:color="auto" w:fill="EEECE1"/>
            <w:vAlign w:val="center"/>
          </w:tcPr>
          <w:p w:rsidR="001B7603" w:rsidRDefault="00000000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参数名称</w:t>
            </w:r>
          </w:p>
        </w:tc>
        <w:tc>
          <w:tcPr>
            <w:tcW w:w="1392" w:type="dxa"/>
            <w:shd w:val="clear" w:color="auto" w:fill="EEECE1"/>
            <w:vAlign w:val="center"/>
          </w:tcPr>
          <w:p w:rsidR="001B7603" w:rsidRDefault="00000000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类型</w:t>
            </w:r>
          </w:p>
        </w:tc>
        <w:tc>
          <w:tcPr>
            <w:tcW w:w="4572" w:type="dxa"/>
            <w:shd w:val="clear" w:color="auto" w:fill="EEECE1"/>
            <w:vAlign w:val="center"/>
          </w:tcPr>
          <w:p w:rsidR="001B7603" w:rsidRDefault="00000000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说明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SpCode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企业编号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LoginName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用户名称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Password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用户密码</w:t>
            </w:r>
          </w:p>
        </w:tc>
      </w:tr>
    </w:tbl>
    <w:p w:rsidR="001B7603" w:rsidRDefault="001B7603">
      <w:pPr>
        <w:rPr>
          <w:b/>
          <w:szCs w:val="21"/>
        </w:rPr>
      </w:pPr>
    </w:p>
    <w:p w:rsidR="001B7603" w:rsidRDefault="00000000">
      <w:pPr>
        <w:rPr>
          <w:szCs w:val="21"/>
        </w:rPr>
      </w:pPr>
      <w:r>
        <w:rPr>
          <w:b/>
          <w:szCs w:val="21"/>
        </w:rPr>
        <w:t>JSON</w:t>
      </w:r>
      <w:r>
        <w:rPr>
          <w:rFonts w:hint="eastAsia"/>
          <w:b/>
          <w:szCs w:val="21"/>
        </w:rPr>
        <w:t>格式</w:t>
      </w:r>
      <w:r>
        <w:rPr>
          <w:rFonts w:hAnsi="宋体"/>
          <w:b/>
          <w:szCs w:val="21"/>
        </w:rPr>
        <w:t>的属性值</w:t>
      </w:r>
      <w:r>
        <w:rPr>
          <w:b/>
          <w:szCs w:val="21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488"/>
        <w:gridCol w:w="1392"/>
        <w:gridCol w:w="4572"/>
      </w:tblGrid>
      <w:tr w:rsidR="001B7603">
        <w:trPr>
          <w:trHeight w:val="414"/>
        </w:trPr>
        <w:tc>
          <w:tcPr>
            <w:tcW w:w="1188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类别</w:t>
            </w:r>
          </w:p>
        </w:tc>
        <w:tc>
          <w:tcPr>
            <w:tcW w:w="1488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参数名称</w:t>
            </w:r>
          </w:p>
        </w:tc>
        <w:tc>
          <w:tcPr>
            <w:tcW w:w="1392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类型</w:t>
            </w:r>
          </w:p>
        </w:tc>
        <w:tc>
          <w:tcPr>
            <w:tcW w:w="4572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说明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输出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mdn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手机号码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输出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callmdn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rFonts w:eastAsia="Times New Roman"/>
                <w:sz w:val="18"/>
                <w:szCs w:val="18"/>
                <w:lang w:eastAsia="zh-Hans"/>
              </w:rPr>
            </w:pPr>
            <w:r>
              <w:rPr>
                <w:rFonts w:eastAsia="Times New Roman" w:hint="eastAsia"/>
                <w:sz w:val="18"/>
                <w:szCs w:val="18"/>
                <w:lang w:eastAsia="zh-Hans"/>
              </w:rPr>
              <w:t>下发接入号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输出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content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回复内容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输出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reply_time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回复时间，格式</w:t>
            </w:r>
            <w:r>
              <w:rPr>
                <w:sz w:val="18"/>
                <w:szCs w:val="18"/>
              </w:rPr>
              <w:t>yyyy-MM-dd HH:mm:ss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输出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回复</w:t>
            </w:r>
            <w:r>
              <w:rPr>
                <w:sz w:val="18"/>
                <w:szCs w:val="18"/>
              </w:rPr>
              <w:t>id</w:t>
            </w:r>
            <w:r>
              <w:rPr>
                <w:rFonts w:hAnsi="宋体"/>
                <w:sz w:val="18"/>
                <w:szCs w:val="18"/>
              </w:rPr>
              <w:t>编号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输出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ascii="宋体" w:hAnsi="宋体" w:hint="eastAsia"/>
                <w:szCs w:val="21"/>
              </w:rPr>
              <w:t>subport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  <w:lang w:eastAsia="zh-Hans"/>
              </w:rPr>
              <w:t>扩展号</w:t>
            </w:r>
          </w:p>
        </w:tc>
      </w:tr>
    </w:tbl>
    <w:p w:rsidR="001B7603" w:rsidRDefault="001B7603">
      <w:pPr>
        <w:widowControl/>
        <w:jc w:val="left"/>
        <w:rPr>
          <w:kern w:val="0"/>
          <w:sz w:val="24"/>
        </w:rPr>
      </w:pPr>
    </w:p>
    <w:p w:rsidR="001B7603" w:rsidRDefault="00000000">
      <w:pPr>
        <w:widowControl/>
        <w:jc w:val="left"/>
        <w:rPr>
          <w:b/>
          <w:szCs w:val="21"/>
        </w:rPr>
      </w:pPr>
      <w:r>
        <w:rPr>
          <w:kern w:val="0"/>
          <w:sz w:val="24"/>
        </w:rPr>
        <w:t>http://</w:t>
      </w:r>
      <w:r>
        <w:rPr>
          <w:rFonts w:hint="eastAsia"/>
        </w:rPr>
        <w:t>ip:port</w:t>
      </w:r>
      <w:r>
        <w:rPr>
          <w:kern w:val="0"/>
          <w:sz w:val="24"/>
        </w:rPr>
        <w:t>/sms/Api/ReturnJson/</w:t>
      </w:r>
      <w:r>
        <w:rPr>
          <w:rFonts w:hint="eastAsia"/>
          <w:kern w:val="0"/>
          <w:sz w:val="24"/>
        </w:rPr>
        <w:t>r</w:t>
      </w:r>
      <w:r>
        <w:rPr>
          <w:kern w:val="0"/>
          <w:sz w:val="24"/>
        </w:rPr>
        <w:t>eply.do?SpCode=</w:t>
      </w:r>
      <w:r>
        <w:rPr>
          <w:rFonts w:hint="eastAsia"/>
          <w:kern w:val="0"/>
          <w:sz w:val="24"/>
        </w:rPr>
        <w:t>200097</w:t>
      </w:r>
      <w:r>
        <w:rPr>
          <w:kern w:val="0"/>
          <w:sz w:val="24"/>
        </w:rPr>
        <w:t>&amp;LoginName=admin&amp;Password=admin</w:t>
      </w:r>
    </w:p>
    <w:p w:rsidR="001B7603" w:rsidRDefault="001B7603">
      <w:pPr>
        <w:widowControl/>
        <w:jc w:val="left"/>
        <w:rPr>
          <w:b/>
          <w:szCs w:val="21"/>
        </w:rPr>
      </w:pPr>
    </w:p>
    <w:p w:rsidR="001B7603" w:rsidRDefault="00000000">
      <w:pPr>
        <w:pStyle w:val="3"/>
        <w:rPr>
          <w:rFonts w:ascii="微软雅黑" w:eastAsia="微软雅黑" w:hAnsi="微软雅黑"/>
          <w:b w:val="0"/>
          <w:sz w:val="24"/>
          <w:szCs w:val="24"/>
        </w:rPr>
      </w:pPr>
      <w:bookmarkStart w:id="37" w:name="_Toc1994776554"/>
      <w:bookmarkStart w:id="38" w:name="_Toc353185004"/>
      <w:bookmarkEnd w:id="34"/>
      <w:bookmarkEnd w:id="35"/>
      <w:bookmarkEnd w:id="36"/>
      <w:r>
        <w:rPr>
          <w:rFonts w:ascii="微软雅黑" w:eastAsia="微软雅黑" w:hAnsi="微软雅黑" w:hint="eastAsia"/>
          <w:b w:val="0"/>
          <w:sz w:val="24"/>
          <w:szCs w:val="24"/>
        </w:rPr>
        <w:t>剩余短信条数查询</w:t>
      </w:r>
      <w:bookmarkEnd w:id="37"/>
      <w:bookmarkEnd w:id="38"/>
    </w:p>
    <w:p w:rsidR="001B7603" w:rsidRDefault="00000000">
      <w:pPr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功能描述：</w:t>
      </w:r>
      <w:r>
        <w:rPr>
          <w:rFonts w:ascii="宋体" w:hAnsi="宋体" w:hint="eastAsia"/>
          <w:szCs w:val="21"/>
        </w:rPr>
        <w:t>剩余短信条数查询接口</w:t>
      </w:r>
    </w:p>
    <w:p w:rsidR="001B7603" w:rsidRDefault="00000000">
      <w:pPr>
        <w:rPr>
          <w:szCs w:val="21"/>
        </w:rPr>
      </w:pPr>
      <w:r>
        <w:rPr>
          <w:rFonts w:ascii="宋体" w:hAnsi="宋体" w:hint="eastAsia"/>
          <w:b/>
          <w:szCs w:val="21"/>
        </w:rPr>
        <w:t>调用格式</w:t>
      </w:r>
      <w:r>
        <w:rPr>
          <w:rFonts w:ascii="宋体" w:hAnsi="宋体" w:hint="eastAsia"/>
          <w:szCs w:val="21"/>
        </w:rPr>
        <w:t>： 对</w:t>
      </w:r>
      <w:hyperlink r:id="rId10" w:history="1">
        <w:r>
          <w:rPr>
            <w:rStyle w:val="ae"/>
            <w:szCs w:val="21"/>
          </w:rPr>
          <w:t>http://ip:port/sms/Api/searchNumber.do</w:t>
        </w:r>
        <w:r>
          <w:rPr>
            <w:rStyle w:val="ae"/>
            <w:rFonts w:hAnsi="宋体"/>
            <w:szCs w:val="21"/>
          </w:rPr>
          <w:t>进行</w:t>
        </w:r>
        <w:r>
          <w:rPr>
            <w:rStyle w:val="ae"/>
            <w:szCs w:val="21"/>
          </w:rPr>
          <w:t>post</w:t>
        </w:r>
      </w:hyperlink>
    </w:p>
    <w:p w:rsidR="001B7603" w:rsidRDefault="00000000">
      <w:pPr>
        <w:pStyle w:val="HTML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cs="Times New Roman"/>
          <w:b/>
          <w:sz w:val="21"/>
          <w:szCs w:val="21"/>
        </w:rPr>
        <w:t>返回格式</w:t>
      </w:r>
      <w:r>
        <w:rPr>
          <w:rFonts w:ascii="Times New Roman" w:hAnsi="Times New Roman" w:cs="Times New Roman"/>
          <w:b/>
          <w:sz w:val="21"/>
          <w:szCs w:val="21"/>
        </w:rPr>
        <w:t>:</w:t>
      </w:r>
      <w:r>
        <w:rPr>
          <w:rFonts w:ascii="Times New Roman" w:hAnsi="Times New Roman" w:cs="Times New Roman"/>
          <w:sz w:val="21"/>
          <w:szCs w:val="21"/>
        </w:rPr>
        <w:t xml:space="preserve"> result=</w:t>
      </w:r>
      <w:r>
        <w:rPr>
          <w:rFonts w:ascii="Times New Roman" w:cs="Times New Roman"/>
          <w:sz w:val="21"/>
          <w:szCs w:val="21"/>
        </w:rPr>
        <w:t>0</w:t>
      </w:r>
      <w:r>
        <w:rPr>
          <w:rFonts w:ascii="Times New Roman" w:hAnsi="Times New Roman" w:cs="Times New Roman"/>
          <w:sz w:val="21"/>
          <w:szCs w:val="21"/>
        </w:rPr>
        <w:t>&amp;leftover=</w:t>
      </w:r>
      <w:r>
        <w:rPr>
          <w:rFonts w:ascii="Times New Roman" w:cs="Times New Roman" w:hint="eastAsia"/>
          <w:sz w:val="21"/>
          <w:szCs w:val="21"/>
        </w:rPr>
        <w:t>条数</w:t>
      </w:r>
    </w:p>
    <w:p w:rsidR="001B7603" w:rsidRDefault="001B7603">
      <w:pPr>
        <w:pStyle w:val="HTML"/>
        <w:ind w:firstLineChars="150" w:firstLine="315"/>
        <w:rPr>
          <w:sz w:val="21"/>
          <w:szCs w:val="21"/>
        </w:rPr>
      </w:pPr>
    </w:p>
    <w:p w:rsidR="001B7603" w:rsidRDefault="00000000">
      <w:pPr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post参数说明</w:t>
      </w:r>
      <w:r>
        <w:rPr>
          <w:rFonts w:ascii="宋体" w:hAnsi="宋体" w:hint="eastAsia"/>
          <w:szCs w:val="21"/>
        </w:rPr>
        <w:t>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488"/>
        <w:gridCol w:w="1392"/>
        <w:gridCol w:w="4572"/>
      </w:tblGrid>
      <w:tr w:rsidR="001B7603">
        <w:trPr>
          <w:trHeight w:val="414"/>
        </w:trPr>
        <w:tc>
          <w:tcPr>
            <w:tcW w:w="1188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类别</w:t>
            </w:r>
          </w:p>
        </w:tc>
        <w:tc>
          <w:tcPr>
            <w:tcW w:w="1488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参数名称</w:t>
            </w:r>
          </w:p>
        </w:tc>
        <w:tc>
          <w:tcPr>
            <w:tcW w:w="1392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类型</w:t>
            </w:r>
          </w:p>
        </w:tc>
        <w:tc>
          <w:tcPr>
            <w:tcW w:w="4572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说明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SpCode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企业编号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LoginName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用户名称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Password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用户密码</w:t>
            </w:r>
          </w:p>
        </w:tc>
      </w:tr>
    </w:tbl>
    <w:p w:rsidR="001B7603" w:rsidRDefault="001B7603">
      <w:pPr>
        <w:rPr>
          <w:b/>
          <w:szCs w:val="21"/>
        </w:rPr>
      </w:pPr>
    </w:p>
    <w:p w:rsidR="001B7603" w:rsidRDefault="001B7603">
      <w:pPr>
        <w:rPr>
          <w:rFonts w:hAnsi="宋体"/>
          <w:b/>
          <w:szCs w:val="21"/>
        </w:rPr>
      </w:pPr>
    </w:p>
    <w:p w:rsidR="001B7603" w:rsidRDefault="00000000">
      <w:pPr>
        <w:rPr>
          <w:b/>
          <w:szCs w:val="21"/>
        </w:rPr>
      </w:pPr>
      <w:r>
        <w:rPr>
          <w:rFonts w:hAnsi="宋体"/>
          <w:b/>
          <w:szCs w:val="21"/>
        </w:rPr>
        <w:t>返回值</w:t>
      </w:r>
      <w:r>
        <w:rPr>
          <w:b/>
          <w:szCs w:val="21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5440"/>
      </w:tblGrid>
      <w:tr w:rsidR="001B7603">
        <w:trPr>
          <w:trHeight w:val="414"/>
        </w:trPr>
        <w:tc>
          <w:tcPr>
            <w:tcW w:w="3200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返回值</w:t>
            </w:r>
          </w:p>
        </w:tc>
        <w:tc>
          <w:tcPr>
            <w:tcW w:w="5440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错误描述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440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查询剩余条数成功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提交参数不能为空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账号无效</w:t>
            </w:r>
            <w:r>
              <w:rPr>
                <w:kern w:val="0"/>
                <w:sz w:val="18"/>
                <w:szCs w:val="18"/>
              </w:rPr>
              <w:t>,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账号密码错误</w:t>
            </w:r>
            <w:r>
              <w:rPr>
                <w:kern w:val="0"/>
                <w:sz w:val="18"/>
                <w:szCs w:val="18"/>
              </w:rPr>
              <w:t>,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IP</w:t>
            </w:r>
            <w:r>
              <w:rPr>
                <w:rFonts w:hAnsi="宋体"/>
                <w:kern w:val="0"/>
                <w:sz w:val="18"/>
                <w:szCs w:val="18"/>
              </w:rPr>
              <w:t>不合法</w:t>
            </w:r>
            <w:r>
              <w:rPr>
                <w:kern w:val="0"/>
                <w:sz w:val="18"/>
                <w:szCs w:val="18"/>
              </w:rPr>
              <w:t>,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系统错误</w:t>
            </w:r>
          </w:p>
        </w:tc>
      </w:tr>
    </w:tbl>
    <w:p w:rsidR="001B7603" w:rsidRDefault="001B7603"/>
    <w:p w:rsidR="001B7603" w:rsidRDefault="00000000">
      <w:pPr>
        <w:pStyle w:val="3"/>
        <w:rPr>
          <w:rFonts w:ascii="微软雅黑" w:eastAsia="微软雅黑" w:hAnsi="微软雅黑"/>
          <w:b w:val="0"/>
          <w:sz w:val="24"/>
          <w:szCs w:val="24"/>
        </w:rPr>
      </w:pPr>
      <w:bookmarkStart w:id="39" w:name="_Toc1842329761"/>
      <w:r>
        <w:rPr>
          <w:rFonts w:ascii="微软雅黑" w:eastAsia="微软雅黑" w:hAnsi="微软雅黑" w:hint="eastAsia"/>
          <w:b w:val="0"/>
          <w:sz w:val="24"/>
          <w:szCs w:val="24"/>
        </w:rPr>
        <w:lastRenderedPageBreak/>
        <w:t>主动推送回执接口（</w:t>
      </w:r>
      <w:r>
        <w:rPr>
          <w:rFonts w:ascii="微软雅黑" w:eastAsia="微软雅黑" w:hAnsi="微软雅黑"/>
          <w:b w:val="0"/>
          <w:sz w:val="24"/>
          <w:szCs w:val="24"/>
        </w:rPr>
        <w:t>json</w:t>
      </w:r>
      <w:r>
        <w:rPr>
          <w:rFonts w:ascii="微软雅黑" w:eastAsia="微软雅黑" w:hAnsi="微软雅黑" w:hint="eastAsia"/>
          <w:b w:val="0"/>
          <w:sz w:val="24"/>
          <w:szCs w:val="24"/>
        </w:rPr>
        <w:t>格式）</w:t>
      </w:r>
      <w:bookmarkEnd w:id="39"/>
    </w:p>
    <w:p w:rsidR="001B7603" w:rsidRDefault="00000000">
      <w:pPr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功能描述：</w:t>
      </w:r>
      <w:r>
        <w:rPr>
          <w:rFonts w:ascii="宋体" w:hAnsi="宋体" w:hint="eastAsia"/>
          <w:szCs w:val="21"/>
        </w:rPr>
        <w:t>短信回执推送</w:t>
      </w:r>
    </w:p>
    <w:p w:rsidR="001B7603" w:rsidRDefault="00000000">
      <w:r>
        <w:rPr>
          <w:rFonts w:ascii="宋体" w:hAnsi="宋体" w:hint="eastAsia"/>
          <w:b/>
          <w:szCs w:val="21"/>
        </w:rPr>
        <w:t>调用格式：由客户方提供推送地址</w:t>
      </w:r>
    </w:p>
    <w:p w:rsidR="001B7603" w:rsidRDefault="00000000">
      <w:pPr>
        <w:jc w:val="left"/>
        <w:rPr>
          <w:szCs w:val="21"/>
        </w:rPr>
      </w:pPr>
      <w:r>
        <w:rPr>
          <w:rFonts w:hint="eastAsia"/>
          <w:b/>
          <w:szCs w:val="21"/>
        </w:rPr>
        <w:t>提交</w:t>
      </w:r>
      <w:r>
        <w:rPr>
          <w:b/>
          <w:szCs w:val="21"/>
        </w:rPr>
        <w:t>格式</w:t>
      </w:r>
      <w:r>
        <w:rPr>
          <w:b/>
          <w:szCs w:val="21"/>
        </w:rPr>
        <w:t>:</w:t>
      </w:r>
      <w:r>
        <w:rPr>
          <w:szCs w:val="21"/>
        </w:rPr>
        <w:t xml:space="preserve"> </w:t>
      </w:r>
    </w:p>
    <w:p w:rsidR="001B7603" w:rsidRDefault="00000000">
      <w:pPr>
        <w:jc w:val="left"/>
        <w:rPr>
          <w:sz w:val="18"/>
          <w:szCs w:val="18"/>
        </w:rPr>
      </w:pPr>
      <w:r>
        <w:rPr>
          <w:sz w:val="18"/>
          <w:szCs w:val="18"/>
        </w:rPr>
        <w:t>{</w:t>
      </w:r>
    </w:p>
    <w:p w:rsidR="001B7603" w:rsidRDefault="00000000">
      <w:pPr>
        <w:jc w:val="left"/>
        <w:rPr>
          <w:sz w:val="18"/>
          <w:szCs w:val="18"/>
        </w:rPr>
      </w:pPr>
      <w:r>
        <w:rPr>
          <w:sz w:val="18"/>
          <w:szCs w:val="18"/>
        </w:rPr>
        <w:t>"reports":[</w:t>
      </w:r>
    </w:p>
    <w:p w:rsidR="001B7603" w:rsidRDefault="00000000">
      <w:pPr>
        <w:jc w:val="left"/>
        <w:rPr>
          <w:sz w:val="18"/>
          <w:szCs w:val="18"/>
        </w:rPr>
      </w:pPr>
      <w:r>
        <w:rPr>
          <w:sz w:val="18"/>
          <w:szCs w:val="18"/>
        </w:rPr>
        <w:t>{"mobile":"13812345678","result":"0","taskid":"211119121329715277","stat":"DELIVRD","num":"0","report_time":"2014-01-01 16:37:31","sn":""},</w:t>
      </w:r>
    </w:p>
    <w:p w:rsidR="001B7603" w:rsidRDefault="00000000">
      <w:pPr>
        <w:jc w:val="left"/>
        <w:rPr>
          <w:sz w:val="18"/>
          <w:szCs w:val="18"/>
        </w:rPr>
      </w:pPr>
      <w:r>
        <w:rPr>
          <w:sz w:val="18"/>
          <w:szCs w:val="18"/>
        </w:rPr>
        <w:t>{"mobile":"13912345678","result":"1","taskid":"211119121329715277","stat":"DB:0006","num":"0","report_time":"2014-01-01 10:15:26","sn":""}</w:t>
      </w:r>
    </w:p>
    <w:p w:rsidR="001B7603" w:rsidRDefault="00000000">
      <w:pPr>
        <w:jc w:val="left"/>
        <w:rPr>
          <w:sz w:val="18"/>
          <w:szCs w:val="18"/>
        </w:rPr>
      </w:pPr>
      <w:r>
        <w:rPr>
          <w:sz w:val="18"/>
          <w:szCs w:val="18"/>
        </w:rPr>
        <w:t>]</w:t>
      </w:r>
    </w:p>
    <w:p w:rsidR="001B7603" w:rsidRDefault="00000000">
      <w:pPr>
        <w:jc w:val="left"/>
        <w:rPr>
          <w:sz w:val="18"/>
          <w:szCs w:val="18"/>
        </w:rPr>
      </w:pPr>
      <w:r>
        <w:rPr>
          <w:sz w:val="18"/>
          <w:szCs w:val="18"/>
        </w:rPr>
        <w:t>}</w:t>
      </w:r>
    </w:p>
    <w:p w:rsidR="001B7603" w:rsidRDefault="001B7603">
      <w:pPr>
        <w:pStyle w:val="HTML"/>
        <w:ind w:firstLineChars="150" w:firstLine="315"/>
        <w:rPr>
          <w:sz w:val="21"/>
          <w:szCs w:val="21"/>
        </w:rPr>
      </w:pPr>
    </w:p>
    <w:p w:rsidR="001B7603" w:rsidRDefault="00000000">
      <w:pPr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POST参数说明：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8"/>
        <w:gridCol w:w="1596"/>
        <w:gridCol w:w="1373"/>
        <w:gridCol w:w="4652"/>
      </w:tblGrid>
      <w:tr w:rsidR="001B7603">
        <w:trPr>
          <w:trHeight w:val="414"/>
        </w:trPr>
        <w:tc>
          <w:tcPr>
            <w:tcW w:w="1168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类别</w:t>
            </w:r>
          </w:p>
        </w:tc>
        <w:tc>
          <w:tcPr>
            <w:tcW w:w="1596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参数名称</w:t>
            </w:r>
          </w:p>
        </w:tc>
        <w:tc>
          <w:tcPr>
            <w:tcW w:w="1373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类型</w:t>
            </w:r>
          </w:p>
        </w:tc>
        <w:tc>
          <w:tcPr>
            <w:tcW w:w="4652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说明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reports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JSONArray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Json</w:t>
            </w:r>
            <w:r>
              <w:rPr>
                <w:rFonts w:hAnsi="宋体" w:hint="eastAsia"/>
                <w:sz w:val="18"/>
                <w:szCs w:val="18"/>
              </w:rPr>
              <w:t>数组</w:t>
            </w:r>
          </w:p>
        </w:tc>
      </w:tr>
    </w:tbl>
    <w:p w:rsidR="001B7603" w:rsidRDefault="001B7603">
      <w:pPr>
        <w:pStyle w:val="HTML"/>
        <w:rPr>
          <w:sz w:val="21"/>
          <w:szCs w:val="21"/>
        </w:rPr>
      </w:pPr>
    </w:p>
    <w:p w:rsidR="001B7603" w:rsidRDefault="00000000">
      <w:pPr>
        <w:pStyle w:val="HTML"/>
        <w:ind w:firstLineChars="150" w:firstLine="321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返回值：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5440"/>
      </w:tblGrid>
      <w:tr w:rsidR="001B7603">
        <w:trPr>
          <w:trHeight w:val="414"/>
        </w:trPr>
        <w:tc>
          <w:tcPr>
            <w:tcW w:w="3200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返回值</w:t>
            </w:r>
            <w:r>
              <w:rPr>
                <w:rFonts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5440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描述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taskid</w:t>
            </w:r>
          </w:p>
        </w:tc>
        <w:tc>
          <w:tcPr>
            <w:tcW w:w="5440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任务编号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手机号码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回执结果</w:t>
            </w:r>
          </w:p>
        </w:tc>
      </w:tr>
      <w:tr w:rsidR="001B7603">
        <w:trPr>
          <w:trHeight w:val="354"/>
        </w:trPr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回执码</w:t>
            </w:r>
          </w:p>
        </w:tc>
      </w:tr>
      <w:tr w:rsidR="001B7603">
        <w:trPr>
          <w:trHeight w:val="354"/>
        </w:trPr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流水号，客户发送时填写的，发送没填写则为空</w:t>
            </w:r>
          </w:p>
        </w:tc>
      </w:tr>
      <w:tr w:rsidR="001B7603">
        <w:trPr>
          <w:trHeight w:val="354"/>
        </w:trPr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report_time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回执时间</w:t>
            </w:r>
            <w:r>
              <w:rPr>
                <w:rFonts w:hAnsi="宋体"/>
                <w:kern w:val="0"/>
                <w:sz w:val="18"/>
                <w:szCs w:val="18"/>
              </w:rPr>
              <w:t>yyyy-MM-dd HH:mm:ss</w:t>
            </w:r>
          </w:p>
        </w:tc>
      </w:tr>
      <w:tr w:rsidR="001B7603">
        <w:trPr>
          <w:trHeight w:val="354"/>
        </w:trPr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长短信序号，从</w:t>
            </w:r>
            <w:r>
              <w:rPr>
                <w:rFonts w:hAnsi="宋体"/>
                <w:kern w:val="0"/>
                <w:sz w:val="18"/>
                <w:szCs w:val="18"/>
              </w:rPr>
              <w:t>0</w:t>
            </w:r>
            <w:r>
              <w:rPr>
                <w:rFonts w:hAnsi="宋体" w:hint="eastAsia"/>
                <w:kern w:val="0"/>
                <w:sz w:val="18"/>
                <w:szCs w:val="18"/>
              </w:rPr>
              <w:t>开始</w:t>
            </w:r>
          </w:p>
        </w:tc>
      </w:tr>
    </w:tbl>
    <w:p w:rsidR="001B7603" w:rsidRDefault="001B7603"/>
    <w:p w:rsidR="001B7603" w:rsidRDefault="00000000">
      <w:r>
        <w:rPr>
          <w:rFonts w:hint="eastAsia"/>
        </w:rPr>
        <w:t>响应：</w:t>
      </w:r>
      <w:r>
        <w:rPr>
          <w:rFonts w:hint="eastAsia"/>
        </w:rPr>
        <w:t>0</w:t>
      </w:r>
      <w:r>
        <w:rPr>
          <w:rFonts w:hint="eastAsia"/>
        </w:rPr>
        <w:t>或者</w:t>
      </w:r>
      <w:r>
        <w:t>succ</w:t>
      </w:r>
    </w:p>
    <w:p w:rsidR="001B7603" w:rsidRDefault="001B7603"/>
    <w:p w:rsidR="001B7603" w:rsidRDefault="001B7603"/>
    <w:p w:rsidR="001B7603" w:rsidRDefault="00000000">
      <w:pPr>
        <w:pStyle w:val="3"/>
        <w:rPr>
          <w:rFonts w:ascii="微软雅黑" w:eastAsia="微软雅黑" w:hAnsi="微软雅黑"/>
          <w:b w:val="0"/>
          <w:sz w:val="24"/>
          <w:szCs w:val="24"/>
        </w:rPr>
      </w:pPr>
      <w:bookmarkStart w:id="40" w:name="_Toc1617070681"/>
      <w:r>
        <w:rPr>
          <w:rFonts w:ascii="微软雅黑" w:eastAsia="微软雅黑" w:hAnsi="微软雅黑" w:hint="eastAsia"/>
          <w:b w:val="0"/>
          <w:sz w:val="24"/>
          <w:szCs w:val="24"/>
        </w:rPr>
        <w:t>主动推送回复接口（</w:t>
      </w:r>
      <w:r>
        <w:rPr>
          <w:rFonts w:ascii="微软雅黑" w:eastAsia="微软雅黑" w:hAnsi="微软雅黑"/>
          <w:b w:val="0"/>
          <w:sz w:val="24"/>
          <w:szCs w:val="24"/>
        </w:rPr>
        <w:t>json</w:t>
      </w:r>
      <w:r>
        <w:rPr>
          <w:rFonts w:ascii="微软雅黑" w:eastAsia="微软雅黑" w:hAnsi="微软雅黑" w:hint="eastAsia"/>
          <w:b w:val="0"/>
          <w:sz w:val="24"/>
          <w:szCs w:val="24"/>
        </w:rPr>
        <w:t>格式）</w:t>
      </w:r>
      <w:bookmarkEnd w:id="40"/>
    </w:p>
    <w:p w:rsidR="001B7603" w:rsidRDefault="00000000">
      <w:pPr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功能描述：主动推送</w:t>
      </w:r>
      <w:r>
        <w:rPr>
          <w:rFonts w:ascii="宋体" w:hAnsi="宋体" w:hint="eastAsia"/>
          <w:szCs w:val="21"/>
        </w:rPr>
        <w:t>短信上行回复</w:t>
      </w:r>
    </w:p>
    <w:p w:rsidR="001B7603" w:rsidRDefault="00000000">
      <w:pPr>
        <w:jc w:val="left"/>
      </w:pPr>
      <w:r>
        <w:rPr>
          <w:rFonts w:ascii="宋体" w:hAnsi="宋体" w:hint="eastAsia"/>
          <w:b/>
          <w:szCs w:val="21"/>
        </w:rPr>
        <w:t>调用格式</w:t>
      </w:r>
      <w:r>
        <w:rPr>
          <w:rFonts w:ascii="宋体" w:hAnsi="宋体" w:hint="eastAsia"/>
          <w:szCs w:val="21"/>
        </w:rPr>
        <w:t>：</w:t>
      </w:r>
      <w:r>
        <w:rPr>
          <w:rFonts w:hAnsi="宋体" w:hint="eastAsia"/>
          <w:szCs w:val="21"/>
        </w:rPr>
        <w:t>客户提供调用地址</w:t>
      </w:r>
    </w:p>
    <w:p w:rsidR="001B7603" w:rsidRDefault="00000000">
      <w:pPr>
        <w:jc w:val="left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请求格式：</w:t>
      </w:r>
    </w:p>
    <w:p w:rsidR="001B7603" w:rsidRDefault="00000000">
      <w:pPr>
        <w:jc w:val="left"/>
        <w:rPr>
          <w:bCs/>
          <w:sz w:val="18"/>
          <w:szCs w:val="18"/>
        </w:rPr>
      </w:pPr>
      <w:r>
        <w:rPr>
          <w:bCs/>
          <w:sz w:val="18"/>
          <w:szCs w:val="18"/>
        </w:rPr>
        <w:t>{</w:t>
      </w:r>
    </w:p>
    <w:p w:rsidR="001B7603" w:rsidRDefault="00000000">
      <w:pPr>
        <w:jc w:val="left"/>
        <w:rPr>
          <w:rFonts w:hAnsi="宋体"/>
          <w:kern w:val="0"/>
          <w:sz w:val="18"/>
          <w:szCs w:val="18"/>
        </w:rPr>
      </w:pPr>
      <w:r>
        <w:rPr>
          <w:rFonts w:hAnsi="宋体"/>
          <w:kern w:val="0"/>
          <w:sz w:val="18"/>
          <w:szCs w:val="18"/>
        </w:rPr>
        <w:t>"replys":[</w:t>
      </w:r>
    </w:p>
    <w:p w:rsidR="001B7603" w:rsidRDefault="00000000">
      <w:pPr>
        <w:jc w:val="left"/>
        <w:rPr>
          <w:rFonts w:hAnsi="宋体"/>
          <w:kern w:val="0"/>
          <w:sz w:val="18"/>
          <w:szCs w:val="18"/>
        </w:rPr>
      </w:pPr>
      <w:r>
        <w:rPr>
          <w:rFonts w:hAnsi="宋体"/>
          <w:kern w:val="0"/>
          <w:sz w:val="18"/>
          <w:szCs w:val="18"/>
        </w:rPr>
        <w:t>{"callmdn":"000777139","</w:t>
      </w:r>
      <w:r>
        <w:rPr>
          <w:rFonts w:hAnsi="宋体" w:hint="eastAsia"/>
          <w:kern w:val="0"/>
          <w:sz w:val="18"/>
          <w:szCs w:val="18"/>
        </w:rPr>
        <w:t>mobile</w:t>
      </w:r>
      <w:r>
        <w:rPr>
          <w:rFonts w:hAnsi="宋体"/>
          <w:kern w:val="0"/>
          <w:sz w:val="18"/>
          <w:szCs w:val="18"/>
        </w:rPr>
        <w:t>":"</w:t>
      </w:r>
      <w:r>
        <w:rPr>
          <w:rFonts w:hAnsi="宋体" w:hint="eastAsia"/>
          <w:kern w:val="0"/>
          <w:sz w:val="18"/>
          <w:szCs w:val="18"/>
        </w:rPr>
        <w:t>13812345678</w:t>
      </w:r>
      <w:r>
        <w:rPr>
          <w:rFonts w:hAnsi="宋体"/>
          <w:kern w:val="0"/>
          <w:sz w:val="18"/>
          <w:szCs w:val="18"/>
        </w:rPr>
        <w:t>","content":"</w:t>
      </w:r>
      <w:r>
        <w:rPr>
          <w:rFonts w:hAnsi="宋体"/>
          <w:kern w:val="0"/>
          <w:sz w:val="18"/>
          <w:szCs w:val="18"/>
        </w:rPr>
        <w:t>收到</w:t>
      </w:r>
      <w:r>
        <w:rPr>
          <w:rFonts w:hAnsi="宋体"/>
          <w:kern w:val="0"/>
          <w:sz w:val="18"/>
          <w:szCs w:val="18"/>
        </w:rPr>
        <w:t>","reply_time":"2014-0</w:t>
      </w:r>
      <w:r>
        <w:rPr>
          <w:rFonts w:hAnsi="宋体" w:hint="eastAsia"/>
          <w:kern w:val="0"/>
          <w:sz w:val="18"/>
          <w:szCs w:val="18"/>
        </w:rPr>
        <w:t>1</w:t>
      </w:r>
      <w:r>
        <w:rPr>
          <w:rFonts w:hAnsi="宋体"/>
          <w:kern w:val="0"/>
          <w:sz w:val="18"/>
          <w:szCs w:val="18"/>
        </w:rPr>
        <w:t>-</w:t>
      </w:r>
      <w:r>
        <w:rPr>
          <w:rFonts w:hAnsi="宋体" w:hint="eastAsia"/>
          <w:kern w:val="0"/>
          <w:sz w:val="18"/>
          <w:szCs w:val="18"/>
        </w:rPr>
        <w:t>01</w:t>
      </w:r>
      <w:r>
        <w:rPr>
          <w:rFonts w:hAnsi="宋体"/>
          <w:kern w:val="0"/>
          <w:sz w:val="18"/>
          <w:szCs w:val="18"/>
        </w:rPr>
        <w:t xml:space="preserve"> 16:37:31"},</w:t>
      </w:r>
    </w:p>
    <w:p w:rsidR="001B7603" w:rsidRDefault="00000000">
      <w:pPr>
        <w:jc w:val="left"/>
        <w:rPr>
          <w:rFonts w:hAnsi="宋体"/>
          <w:kern w:val="0"/>
          <w:sz w:val="18"/>
          <w:szCs w:val="18"/>
        </w:rPr>
      </w:pPr>
      <w:r>
        <w:rPr>
          <w:rFonts w:hAnsi="宋体"/>
          <w:kern w:val="0"/>
          <w:sz w:val="18"/>
          <w:szCs w:val="18"/>
        </w:rPr>
        <w:t>{"callmdn":"000777139","</w:t>
      </w:r>
      <w:r>
        <w:rPr>
          <w:rFonts w:hAnsi="宋体" w:hint="eastAsia"/>
          <w:kern w:val="0"/>
          <w:sz w:val="18"/>
          <w:szCs w:val="18"/>
        </w:rPr>
        <w:t>mobile</w:t>
      </w:r>
      <w:r>
        <w:rPr>
          <w:rFonts w:hAnsi="宋体"/>
          <w:kern w:val="0"/>
          <w:sz w:val="18"/>
          <w:szCs w:val="18"/>
        </w:rPr>
        <w:t>":"139</w:t>
      </w:r>
      <w:r>
        <w:rPr>
          <w:rFonts w:hAnsi="宋体" w:hint="eastAsia"/>
          <w:kern w:val="0"/>
          <w:sz w:val="18"/>
          <w:szCs w:val="18"/>
        </w:rPr>
        <w:t>12345678</w:t>
      </w:r>
      <w:r>
        <w:rPr>
          <w:rFonts w:hAnsi="宋体"/>
          <w:kern w:val="0"/>
          <w:sz w:val="18"/>
          <w:szCs w:val="18"/>
        </w:rPr>
        <w:t>","content":"</w:t>
      </w:r>
      <w:r>
        <w:rPr>
          <w:rFonts w:hAnsi="宋体"/>
          <w:kern w:val="0"/>
          <w:sz w:val="18"/>
          <w:szCs w:val="18"/>
        </w:rPr>
        <w:t>回了</w:t>
      </w:r>
      <w:r>
        <w:rPr>
          <w:rFonts w:hAnsi="宋体"/>
          <w:kern w:val="0"/>
          <w:sz w:val="18"/>
          <w:szCs w:val="18"/>
        </w:rPr>
        <w:t>","reply_time":"2014-0</w:t>
      </w:r>
      <w:r>
        <w:rPr>
          <w:rFonts w:hAnsi="宋体" w:hint="eastAsia"/>
          <w:kern w:val="0"/>
          <w:sz w:val="18"/>
          <w:szCs w:val="18"/>
        </w:rPr>
        <w:t>1</w:t>
      </w:r>
      <w:r>
        <w:rPr>
          <w:rFonts w:hAnsi="宋体"/>
          <w:kern w:val="0"/>
          <w:sz w:val="18"/>
          <w:szCs w:val="18"/>
        </w:rPr>
        <w:t>-</w:t>
      </w:r>
      <w:r>
        <w:rPr>
          <w:rFonts w:hAnsi="宋体" w:hint="eastAsia"/>
          <w:kern w:val="0"/>
          <w:sz w:val="18"/>
          <w:szCs w:val="18"/>
        </w:rPr>
        <w:t>01</w:t>
      </w:r>
      <w:r>
        <w:rPr>
          <w:rFonts w:hAnsi="宋体"/>
          <w:kern w:val="0"/>
          <w:sz w:val="18"/>
          <w:szCs w:val="18"/>
        </w:rPr>
        <w:t xml:space="preserve"> 10:15:26"}]</w:t>
      </w:r>
    </w:p>
    <w:p w:rsidR="001B7603" w:rsidRDefault="00000000">
      <w:pPr>
        <w:jc w:val="left"/>
        <w:rPr>
          <w:rFonts w:hAnsi="宋体"/>
          <w:kern w:val="0"/>
          <w:sz w:val="18"/>
          <w:szCs w:val="18"/>
        </w:rPr>
      </w:pPr>
      <w:r>
        <w:rPr>
          <w:rFonts w:hAnsi="宋体" w:hint="eastAsia"/>
          <w:kern w:val="0"/>
          <w:sz w:val="18"/>
          <w:szCs w:val="18"/>
        </w:rPr>
        <w:lastRenderedPageBreak/>
        <w:t>}</w:t>
      </w:r>
    </w:p>
    <w:p w:rsidR="001B7603" w:rsidRDefault="001B7603">
      <w:pPr>
        <w:jc w:val="left"/>
        <w:rPr>
          <w:szCs w:val="21"/>
        </w:rPr>
      </w:pPr>
    </w:p>
    <w:p w:rsidR="001B7603" w:rsidRDefault="00000000">
      <w:pPr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POST参数说明</w:t>
      </w:r>
      <w:r>
        <w:rPr>
          <w:rFonts w:ascii="宋体" w:hAnsi="宋体" w:hint="eastAsia"/>
          <w:szCs w:val="21"/>
        </w:rPr>
        <w:t>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488"/>
        <w:gridCol w:w="1392"/>
        <w:gridCol w:w="4572"/>
      </w:tblGrid>
      <w:tr w:rsidR="001B7603">
        <w:trPr>
          <w:trHeight w:val="414"/>
        </w:trPr>
        <w:tc>
          <w:tcPr>
            <w:tcW w:w="1188" w:type="dxa"/>
            <w:shd w:val="clear" w:color="auto" w:fill="EEECE1"/>
            <w:vAlign w:val="center"/>
          </w:tcPr>
          <w:p w:rsidR="001B7603" w:rsidRDefault="00000000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类别</w:t>
            </w:r>
          </w:p>
        </w:tc>
        <w:tc>
          <w:tcPr>
            <w:tcW w:w="1488" w:type="dxa"/>
            <w:shd w:val="clear" w:color="auto" w:fill="EEECE1"/>
            <w:vAlign w:val="center"/>
          </w:tcPr>
          <w:p w:rsidR="001B7603" w:rsidRDefault="00000000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参数名称</w:t>
            </w:r>
          </w:p>
        </w:tc>
        <w:tc>
          <w:tcPr>
            <w:tcW w:w="1392" w:type="dxa"/>
            <w:shd w:val="clear" w:color="auto" w:fill="EEECE1"/>
            <w:vAlign w:val="center"/>
          </w:tcPr>
          <w:p w:rsidR="001B7603" w:rsidRDefault="00000000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类型</w:t>
            </w:r>
          </w:p>
        </w:tc>
        <w:tc>
          <w:tcPr>
            <w:tcW w:w="4572" w:type="dxa"/>
            <w:shd w:val="clear" w:color="auto" w:fill="EEECE1"/>
            <w:vAlign w:val="center"/>
          </w:tcPr>
          <w:p w:rsidR="001B7603" w:rsidRDefault="00000000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说明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replys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jsonArray</w:t>
            </w:r>
          </w:p>
        </w:tc>
        <w:tc>
          <w:tcPr>
            <w:tcW w:w="4572" w:type="dxa"/>
          </w:tcPr>
          <w:p w:rsidR="001B7603" w:rsidRDefault="001B7603">
            <w:pPr>
              <w:rPr>
                <w:sz w:val="18"/>
                <w:szCs w:val="18"/>
              </w:rPr>
            </w:pPr>
          </w:p>
        </w:tc>
      </w:tr>
    </w:tbl>
    <w:p w:rsidR="001B7603" w:rsidRDefault="001B7603">
      <w:pPr>
        <w:rPr>
          <w:sz w:val="18"/>
          <w:szCs w:val="18"/>
        </w:rPr>
      </w:pPr>
    </w:p>
    <w:p w:rsidR="001B7603" w:rsidRDefault="001B7603">
      <w:pPr>
        <w:rPr>
          <w:b/>
          <w:szCs w:val="21"/>
        </w:rPr>
      </w:pPr>
    </w:p>
    <w:p w:rsidR="001B7603" w:rsidRDefault="00000000">
      <w:pPr>
        <w:rPr>
          <w:szCs w:val="21"/>
        </w:rPr>
      </w:pPr>
      <w:r>
        <w:rPr>
          <w:rFonts w:hint="eastAsia"/>
          <w:b/>
          <w:szCs w:val="21"/>
        </w:rPr>
        <w:t>请求</w:t>
      </w:r>
      <w:r>
        <w:rPr>
          <w:b/>
          <w:szCs w:val="21"/>
        </w:rPr>
        <w:t>JSON</w:t>
      </w:r>
      <w:r>
        <w:rPr>
          <w:rFonts w:hint="eastAsia"/>
          <w:b/>
          <w:szCs w:val="21"/>
        </w:rPr>
        <w:t>格式</w:t>
      </w:r>
      <w:r>
        <w:rPr>
          <w:rFonts w:hAnsi="宋体"/>
          <w:b/>
          <w:szCs w:val="21"/>
        </w:rPr>
        <w:t>的属性值</w:t>
      </w:r>
      <w:r>
        <w:rPr>
          <w:b/>
          <w:szCs w:val="21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488"/>
        <w:gridCol w:w="1392"/>
        <w:gridCol w:w="4572"/>
      </w:tblGrid>
      <w:tr w:rsidR="001B7603">
        <w:trPr>
          <w:trHeight w:val="414"/>
        </w:trPr>
        <w:tc>
          <w:tcPr>
            <w:tcW w:w="1188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类别</w:t>
            </w:r>
          </w:p>
        </w:tc>
        <w:tc>
          <w:tcPr>
            <w:tcW w:w="1488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参数名称</w:t>
            </w:r>
          </w:p>
        </w:tc>
        <w:tc>
          <w:tcPr>
            <w:tcW w:w="1392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类型</w:t>
            </w:r>
          </w:p>
        </w:tc>
        <w:tc>
          <w:tcPr>
            <w:tcW w:w="4572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说明</w:t>
            </w:r>
          </w:p>
        </w:tc>
      </w:tr>
      <w:tr w:rsidR="001B7603">
        <w:trPr>
          <w:trHeight w:val="90"/>
        </w:trPr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输出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mobile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手机号码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输出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callmdn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rFonts w:eastAsia="Times New Roman"/>
                <w:sz w:val="18"/>
                <w:szCs w:val="18"/>
                <w:lang w:eastAsia="zh-Hans"/>
              </w:rPr>
            </w:pPr>
            <w:r>
              <w:rPr>
                <w:rFonts w:hint="eastAsia"/>
                <w:sz w:val="18"/>
                <w:szCs w:val="18"/>
                <w:lang w:eastAsia="zh-Hans"/>
              </w:rPr>
              <w:t>子扩展号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输出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content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回复内容</w:t>
            </w:r>
          </w:p>
        </w:tc>
      </w:tr>
      <w:tr w:rsidR="001B7603">
        <w:tc>
          <w:tcPr>
            <w:tcW w:w="11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输出</w:t>
            </w:r>
          </w:p>
        </w:tc>
        <w:tc>
          <w:tcPr>
            <w:tcW w:w="148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reply_time</w:t>
            </w:r>
          </w:p>
        </w:tc>
        <w:tc>
          <w:tcPr>
            <w:tcW w:w="1392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57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回复时间，格式</w:t>
            </w:r>
            <w:r>
              <w:rPr>
                <w:sz w:val="18"/>
                <w:szCs w:val="18"/>
              </w:rPr>
              <w:t>yyyy-MM-dd HH:mm:ss</w:t>
            </w:r>
          </w:p>
        </w:tc>
      </w:tr>
    </w:tbl>
    <w:p w:rsidR="001B7603" w:rsidRDefault="001B7603"/>
    <w:p w:rsidR="001B7603" w:rsidRDefault="00000000">
      <w:r>
        <w:rPr>
          <w:rFonts w:hint="eastAsia"/>
        </w:rPr>
        <w:t>响应：</w:t>
      </w:r>
      <w:r>
        <w:rPr>
          <w:rFonts w:hint="eastAsia"/>
        </w:rPr>
        <w:t>0</w:t>
      </w:r>
      <w:r>
        <w:rPr>
          <w:rFonts w:hint="eastAsia"/>
        </w:rPr>
        <w:t>或者</w:t>
      </w:r>
      <w:r>
        <w:t>succ</w:t>
      </w:r>
    </w:p>
    <w:p w:rsidR="001B7603" w:rsidRDefault="001B7603"/>
    <w:p w:rsidR="001B7603" w:rsidRDefault="001B7603"/>
    <w:p w:rsidR="001B7603" w:rsidRDefault="00000000">
      <w:pPr>
        <w:pStyle w:val="3"/>
        <w:rPr>
          <w:rFonts w:ascii="微软雅黑" w:eastAsia="微软雅黑" w:hAnsi="微软雅黑"/>
          <w:b w:val="0"/>
          <w:sz w:val="24"/>
          <w:szCs w:val="24"/>
        </w:rPr>
      </w:pPr>
      <w:bookmarkStart w:id="41" w:name="_Toc1701382782"/>
      <w:r>
        <w:rPr>
          <w:rFonts w:ascii="微软雅黑" w:eastAsia="微软雅黑" w:hAnsi="微软雅黑" w:hint="eastAsia"/>
          <w:b w:val="0"/>
          <w:sz w:val="24"/>
          <w:szCs w:val="24"/>
        </w:rPr>
        <w:t>发送国际短信</w:t>
      </w:r>
      <w:bookmarkEnd w:id="41"/>
    </w:p>
    <w:p w:rsidR="001B7603" w:rsidRDefault="00000000">
      <w:pPr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功能描述：</w:t>
      </w:r>
      <w:r>
        <w:rPr>
          <w:rFonts w:ascii="宋体" w:hAnsi="宋体" w:hint="eastAsia"/>
          <w:bCs/>
          <w:szCs w:val="21"/>
        </w:rPr>
        <w:t>国际</w:t>
      </w:r>
      <w:r>
        <w:rPr>
          <w:rFonts w:ascii="宋体" w:hAnsi="宋体" w:hint="eastAsia"/>
          <w:szCs w:val="21"/>
        </w:rPr>
        <w:t>短信发送</w:t>
      </w:r>
    </w:p>
    <w:p w:rsidR="001B7603" w:rsidRDefault="00000000">
      <w:pPr>
        <w:rPr>
          <w:szCs w:val="21"/>
        </w:rPr>
      </w:pPr>
      <w:r>
        <w:rPr>
          <w:rFonts w:ascii="宋体" w:hAnsi="宋体" w:hint="eastAsia"/>
          <w:b/>
          <w:szCs w:val="21"/>
        </w:rPr>
        <w:t>调用格式：</w:t>
      </w:r>
      <w:r>
        <w:rPr>
          <w:rFonts w:ascii="宋体" w:hAnsi="宋体" w:hint="eastAsia"/>
          <w:szCs w:val="21"/>
        </w:rPr>
        <w:t>对</w:t>
      </w:r>
      <w:hyperlink r:id="rId11" w:history="1">
        <w:r>
          <w:rPr>
            <w:rStyle w:val="ae"/>
            <w:szCs w:val="21"/>
          </w:rPr>
          <w:t>http://ip:</w:t>
        </w:r>
        <w:r>
          <w:rPr>
            <w:rStyle w:val="ae"/>
            <w:rFonts w:hint="eastAsia"/>
            <w:szCs w:val="21"/>
          </w:rPr>
          <w:t>port</w:t>
        </w:r>
        <w:r>
          <w:rPr>
            <w:rStyle w:val="ae"/>
            <w:szCs w:val="21"/>
          </w:rPr>
          <w:t>/sms/Api/IntSend.do</w:t>
        </w:r>
        <w:r>
          <w:rPr>
            <w:rStyle w:val="ae"/>
            <w:rFonts w:hAnsi="宋体"/>
            <w:szCs w:val="21"/>
          </w:rPr>
          <w:t>进行</w:t>
        </w:r>
        <w:r>
          <w:rPr>
            <w:rStyle w:val="ae"/>
            <w:szCs w:val="21"/>
          </w:rPr>
          <w:t>post</w:t>
        </w:r>
      </w:hyperlink>
    </w:p>
    <w:p w:rsidR="001B7603" w:rsidRDefault="00000000">
      <w:pPr>
        <w:rPr>
          <w:rFonts w:ascii="微软雅黑" w:eastAsia="微软雅黑" w:hAnsi="微软雅黑"/>
          <w:bCs/>
          <w:sz w:val="24"/>
        </w:rPr>
      </w:pPr>
      <w:r>
        <w:rPr>
          <w:b/>
          <w:szCs w:val="21"/>
        </w:rPr>
        <w:t>返回格式</w:t>
      </w:r>
      <w:r>
        <w:rPr>
          <w:b/>
          <w:szCs w:val="21"/>
        </w:rPr>
        <w:t>:</w:t>
      </w:r>
      <w:r>
        <w:rPr>
          <w:szCs w:val="21"/>
        </w:rPr>
        <w:t xml:space="preserve"> result=&amp;description=</w:t>
      </w:r>
      <w:r>
        <w:rPr>
          <w:szCs w:val="21"/>
        </w:rPr>
        <w:t>错误描述</w:t>
      </w:r>
      <w:r>
        <w:rPr>
          <w:szCs w:val="21"/>
        </w:rPr>
        <w:t>&amp;faillist=</w:t>
      </w:r>
      <w:r>
        <w:rPr>
          <w:szCs w:val="21"/>
        </w:rPr>
        <w:t>失败号码列表</w:t>
      </w:r>
    </w:p>
    <w:p w:rsidR="001B7603" w:rsidRDefault="001B7603"/>
    <w:p w:rsidR="001B7603" w:rsidRDefault="00000000">
      <w:pPr>
        <w:rPr>
          <w:b/>
          <w:bCs/>
        </w:rPr>
      </w:pPr>
      <w:r>
        <w:rPr>
          <w:rFonts w:hint="eastAsia"/>
          <w:b/>
          <w:bCs/>
        </w:rPr>
        <w:t>国际短信发送号码必须以</w:t>
      </w:r>
      <w:r>
        <w:rPr>
          <w:b/>
          <w:bCs/>
        </w:rPr>
        <w:t>’</w:t>
      </w:r>
      <w:r>
        <w:rPr>
          <w:rFonts w:hint="eastAsia"/>
          <w:b/>
          <w:bCs/>
        </w:rPr>
        <w:t>00</w:t>
      </w:r>
      <w:r>
        <w:rPr>
          <w:b/>
          <w:bCs/>
        </w:rPr>
        <w:t>’</w:t>
      </w:r>
      <w:r>
        <w:rPr>
          <w:rFonts w:hint="eastAsia"/>
          <w:b/>
          <w:bCs/>
        </w:rPr>
        <w:t>开头</w:t>
      </w:r>
    </w:p>
    <w:p w:rsidR="001B7603" w:rsidRDefault="001B7603"/>
    <w:p w:rsidR="001B7603" w:rsidRDefault="001B7603"/>
    <w:p w:rsidR="001B7603" w:rsidRDefault="00000000">
      <w:pPr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POST参数说明：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8"/>
        <w:gridCol w:w="1596"/>
        <w:gridCol w:w="1373"/>
        <w:gridCol w:w="4652"/>
      </w:tblGrid>
      <w:tr w:rsidR="001B7603">
        <w:trPr>
          <w:trHeight w:val="414"/>
        </w:trPr>
        <w:tc>
          <w:tcPr>
            <w:tcW w:w="1168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类别</w:t>
            </w:r>
          </w:p>
        </w:tc>
        <w:tc>
          <w:tcPr>
            <w:tcW w:w="1596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参数名称</w:t>
            </w:r>
          </w:p>
        </w:tc>
        <w:tc>
          <w:tcPr>
            <w:tcW w:w="1373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类型</w:t>
            </w:r>
          </w:p>
        </w:tc>
        <w:tc>
          <w:tcPr>
            <w:tcW w:w="4652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说明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SpCode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企业编号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LoginName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用户名称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Password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用户密码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MessageContent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短信内容</w:t>
            </w:r>
            <w:r>
              <w:rPr>
                <w:sz w:val="18"/>
                <w:szCs w:val="18"/>
              </w:rPr>
              <w:t>,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rFonts w:hAnsi="宋体"/>
                <w:kern w:val="0"/>
                <w:sz w:val="18"/>
                <w:szCs w:val="18"/>
              </w:rPr>
              <w:t>最大</w:t>
            </w:r>
            <w:r>
              <w:rPr>
                <w:kern w:val="0"/>
                <w:sz w:val="18"/>
                <w:szCs w:val="18"/>
              </w:rPr>
              <w:t>700</w:t>
            </w:r>
            <w:r>
              <w:rPr>
                <w:rFonts w:hAnsi="宋体"/>
                <w:kern w:val="0"/>
                <w:sz w:val="18"/>
                <w:szCs w:val="18"/>
              </w:rPr>
              <w:t>个字符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UserNumber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手机号码</w:t>
            </w:r>
            <w:r>
              <w:rPr>
                <w:sz w:val="18"/>
                <w:szCs w:val="18"/>
              </w:rPr>
              <w:t>(</w:t>
            </w:r>
            <w:r>
              <w:rPr>
                <w:rFonts w:hAnsi="宋体"/>
                <w:sz w:val="18"/>
                <w:szCs w:val="18"/>
              </w:rPr>
              <w:t>多个号码用</w:t>
            </w:r>
            <w:r>
              <w:rPr>
                <w:sz w:val="18"/>
                <w:szCs w:val="18"/>
              </w:rPr>
              <w:t>”,”</w:t>
            </w:r>
            <w:r>
              <w:rPr>
                <w:rFonts w:hAnsi="宋体"/>
                <w:sz w:val="18"/>
                <w:szCs w:val="18"/>
              </w:rPr>
              <w:t>分隔</w:t>
            </w:r>
            <w:r>
              <w:rPr>
                <w:sz w:val="18"/>
                <w:szCs w:val="18"/>
              </w:rPr>
              <w:t>)</w:t>
            </w:r>
            <w:r>
              <w:rPr>
                <w:rFonts w:hAnsi="宋体"/>
                <w:sz w:val="18"/>
                <w:szCs w:val="18"/>
              </w:rPr>
              <w:t>，最多</w:t>
            </w:r>
            <w:r>
              <w:rPr>
                <w:sz w:val="18"/>
                <w:szCs w:val="18"/>
              </w:rPr>
              <w:t>1000</w:t>
            </w:r>
            <w:r>
              <w:rPr>
                <w:rFonts w:hAnsi="宋体"/>
                <w:sz w:val="18"/>
                <w:szCs w:val="18"/>
              </w:rPr>
              <w:t>个号码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SerialNumber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流水号，</w:t>
            </w:r>
            <w:r>
              <w:rPr>
                <w:color w:val="000000"/>
                <w:sz w:val="18"/>
                <w:szCs w:val="18"/>
              </w:rPr>
              <w:t>20</w:t>
            </w:r>
            <w:r>
              <w:rPr>
                <w:rFonts w:hAnsi="宋体"/>
                <w:color w:val="000000"/>
                <w:sz w:val="18"/>
                <w:szCs w:val="18"/>
              </w:rPr>
              <w:t>位数字，唯一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ScheduleTime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预约发送时间，格式</w:t>
            </w:r>
            <w:r>
              <w:rPr>
                <w:color w:val="000000"/>
                <w:sz w:val="18"/>
                <w:szCs w:val="18"/>
              </w:rPr>
              <w:t>:yyyyMMddhhmmss,</w:t>
            </w:r>
            <w:r>
              <w:rPr>
                <w:rFonts w:hAnsi="宋体"/>
                <w:color w:val="000000"/>
                <w:sz w:val="18"/>
                <w:szCs w:val="18"/>
              </w:rPr>
              <w:t>如</w:t>
            </w:r>
            <w:r>
              <w:rPr>
                <w:color w:val="000000"/>
                <w:sz w:val="18"/>
                <w:szCs w:val="18"/>
              </w:rPr>
              <w:t>‘20090901010101’</w:t>
            </w:r>
            <w:r>
              <w:rPr>
                <w:rFonts w:hAnsi="宋体"/>
                <w:color w:val="000000"/>
                <w:sz w:val="18"/>
                <w:szCs w:val="18"/>
              </w:rPr>
              <w:t>，立即发送请填空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subPort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可选，扩展号</w:t>
            </w:r>
          </w:p>
        </w:tc>
      </w:tr>
    </w:tbl>
    <w:p w:rsidR="001B7603" w:rsidRDefault="001B7603">
      <w:pPr>
        <w:pStyle w:val="HTML"/>
        <w:rPr>
          <w:sz w:val="21"/>
          <w:szCs w:val="21"/>
        </w:rPr>
      </w:pPr>
    </w:p>
    <w:p w:rsidR="001B7603" w:rsidRDefault="001B7603">
      <w:pPr>
        <w:pStyle w:val="HTML"/>
        <w:rPr>
          <w:sz w:val="21"/>
          <w:szCs w:val="21"/>
        </w:rPr>
      </w:pPr>
    </w:p>
    <w:p w:rsidR="001B7603" w:rsidRDefault="00000000">
      <w:pPr>
        <w:pStyle w:val="HTML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lastRenderedPageBreak/>
        <w:t>get</w:t>
      </w:r>
      <w:r>
        <w:rPr>
          <w:rFonts w:ascii="Times New Roman" w:cs="Times New Roman"/>
          <w:b/>
          <w:sz w:val="21"/>
          <w:szCs w:val="21"/>
        </w:rPr>
        <w:t>：</w:t>
      </w:r>
      <w:r>
        <w:rPr>
          <w:rFonts w:ascii="Times New Roman" w:hAnsi="Times New Roman" w:cs="Times New Roman"/>
          <w:sz w:val="21"/>
          <w:szCs w:val="21"/>
        </w:rPr>
        <w:t>http://ip:</w:t>
      </w:r>
      <w:r>
        <w:rPr>
          <w:rFonts w:ascii="Times New Roman" w:hAnsi="Times New Roman" w:cs="Times New Roman" w:hint="eastAsia"/>
          <w:sz w:val="21"/>
          <w:szCs w:val="21"/>
        </w:rPr>
        <w:t>port</w:t>
      </w:r>
      <w:r>
        <w:rPr>
          <w:rFonts w:ascii="Times New Roman" w:hAnsi="Times New Roman" w:cs="Times New Roman"/>
          <w:sz w:val="21"/>
          <w:szCs w:val="21"/>
        </w:rPr>
        <w:t>/sms/Api/</w:t>
      </w:r>
      <w:r>
        <w:rPr>
          <w:rFonts w:ascii="Times New Roman" w:hAnsi="Times New Roman" w:cs="Times New Roman" w:hint="eastAsia"/>
          <w:sz w:val="21"/>
          <w:szCs w:val="21"/>
        </w:rPr>
        <w:t>Int</w:t>
      </w:r>
      <w:r>
        <w:rPr>
          <w:rFonts w:ascii="Times New Roman" w:hAnsi="Times New Roman" w:cs="Times New Roman"/>
          <w:sz w:val="21"/>
          <w:szCs w:val="21"/>
        </w:rPr>
        <w:t>Send.do?SpCode=200097</w:t>
      </w:r>
      <w:r>
        <w:rPr>
          <w:rFonts w:ascii="Times New Roman" w:hAnsi="Times New Roman" w:cs="Times New Roman"/>
          <w:sz w:val="21"/>
          <w:szCs w:val="21"/>
        </w:rPr>
        <w:br/>
        <w:t>&amp;LoginName=admin&amp;Password=admin&amp;MessageContent=</w:t>
      </w:r>
      <w:r>
        <w:rPr>
          <w:rFonts w:ascii="Times New Roman" w:cs="Times New Roman"/>
          <w:sz w:val="21"/>
          <w:szCs w:val="21"/>
        </w:rPr>
        <w:t>短信内容</w:t>
      </w:r>
      <w:r>
        <w:rPr>
          <w:rFonts w:ascii="Times New Roman" w:hAnsi="Times New Roman" w:cs="Times New Roman"/>
          <w:sz w:val="21"/>
          <w:szCs w:val="21"/>
        </w:rPr>
        <w:t>&amp;UserNumber=</w:t>
      </w:r>
      <w:r>
        <w:rPr>
          <w:rFonts w:ascii="Helvetica" w:eastAsia="Helvetica" w:hAnsi="Helvetica" w:cs="Helvetica"/>
          <w:color w:val="212121"/>
          <w:sz w:val="18"/>
          <w:szCs w:val="18"/>
          <w:shd w:val="clear" w:color="auto" w:fill="FFFFFF"/>
        </w:rPr>
        <w:t>0033</w:t>
      </w:r>
      <w:r>
        <w:rPr>
          <w:rFonts w:ascii="Helvetica" w:hAnsi="Helvetica" w:cs="Helvetica" w:hint="eastAsia"/>
          <w:color w:val="212121"/>
          <w:sz w:val="18"/>
          <w:szCs w:val="18"/>
          <w:shd w:val="clear" w:color="auto" w:fill="FFFFFF"/>
        </w:rPr>
        <w:t>000000000</w:t>
      </w:r>
      <w:r>
        <w:rPr>
          <w:rFonts w:ascii="Times New Roman" w:hAnsi="Times New Roman" w:cs="Times New Roman"/>
          <w:sz w:val="21"/>
          <w:szCs w:val="21"/>
        </w:rPr>
        <w:t xml:space="preserve">&amp;SerialNumber=&amp;ScheduleTime=&amp;subPort= </w:t>
      </w:r>
    </w:p>
    <w:p w:rsidR="001B7603" w:rsidRDefault="00000000">
      <w:pPr>
        <w:rPr>
          <w:szCs w:val="21"/>
        </w:rPr>
      </w:pPr>
      <w:r>
        <w:rPr>
          <w:rFonts w:hint="eastAsia"/>
          <w:szCs w:val="21"/>
        </w:rPr>
        <w:t>建议采用</w:t>
      </w:r>
      <w:r>
        <w:rPr>
          <w:szCs w:val="21"/>
        </w:rPr>
        <w:t>post</w:t>
      </w:r>
      <w:r>
        <w:rPr>
          <w:rFonts w:hint="eastAsia"/>
          <w:szCs w:val="21"/>
        </w:rPr>
        <w:t>方式</w:t>
      </w:r>
    </w:p>
    <w:p w:rsidR="001B7603" w:rsidRDefault="001B7603">
      <w:pPr>
        <w:rPr>
          <w:szCs w:val="21"/>
        </w:rPr>
      </w:pPr>
    </w:p>
    <w:p w:rsidR="001B7603" w:rsidRDefault="001B7603">
      <w:pPr>
        <w:rPr>
          <w:szCs w:val="21"/>
        </w:rPr>
      </w:pPr>
    </w:p>
    <w:p w:rsidR="001B7603" w:rsidRDefault="001B7603">
      <w:pPr>
        <w:rPr>
          <w:szCs w:val="21"/>
        </w:rPr>
      </w:pPr>
    </w:p>
    <w:p w:rsidR="001B7603" w:rsidRDefault="00000000">
      <w:pPr>
        <w:pStyle w:val="HTML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返回值：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5440"/>
      </w:tblGrid>
      <w:tr w:rsidR="001B7603">
        <w:tc>
          <w:tcPr>
            <w:tcW w:w="3200" w:type="dxa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1B7603" w:rsidRDefault="00000000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返回值</w:t>
            </w:r>
          </w:p>
        </w:tc>
        <w:tc>
          <w:tcPr>
            <w:tcW w:w="5440" w:type="dxa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1B7603" w:rsidRDefault="00000000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错误描述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发送短信成功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提交参数不能为空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账号无效或未开户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账号密码错误</w:t>
            </w:r>
            <w:r>
              <w:rPr>
                <w:sz w:val="18"/>
                <w:szCs w:val="18"/>
              </w:rPr>
              <w:t>,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预约发送时间无效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</w:t>
            </w:r>
            <w:r>
              <w:rPr>
                <w:rFonts w:hAnsi="宋体"/>
                <w:sz w:val="18"/>
                <w:szCs w:val="18"/>
              </w:rPr>
              <w:t>不合法</w:t>
            </w:r>
            <w:r>
              <w:rPr>
                <w:sz w:val="18"/>
                <w:szCs w:val="18"/>
              </w:rPr>
              <w:t>,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号码中含有无效号码或不在规定的号段</w:t>
            </w:r>
            <w:r>
              <w:rPr>
                <w:sz w:val="18"/>
                <w:szCs w:val="18"/>
              </w:rPr>
              <w:t>,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内容中含有非法关键字</w:t>
            </w:r>
            <w:r>
              <w:rPr>
                <w:sz w:val="18"/>
                <w:szCs w:val="18"/>
              </w:rPr>
              <w:t>,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内容长度超过上限，</w:t>
            </w:r>
            <w:r>
              <w:rPr>
                <w:rFonts w:hAnsi="宋体" w:hint="eastAsia"/>
                <w:sz w:val="18"/>
                <w:szCs w:val="18"/>
              </w:rPr>
              <w:t>最大</w:t>
            </w:r>
            <w:r>
              <w:rPr>
                <w:rFonts w:hAnsi="宋体" w:hint="eastAsia"/>
                <w:sz w:val="18"/>
                <w:szCs w:val="18"/>
              </w:rPr>
              <w:t>4000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接受号码过多，最大</w:t>
            </w:r>
            <w:r>
              <w:rPr>
                <w:sz w:val="18"/>
                <w:szCs w:val="18"/>
              </w:rPr>
              <w:t>5000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黑名单用户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提交速度太快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您尚未订购</w:t>
            </w:r>
            <w:r>
              <w:rPr>
                <w:sz w:val="18"/>
                <w:szCs w:val="18"/>
              </w:rPr>
              <w:t>[</w:t>
            </w:r>
            <w:r>
              <w:rPr>
                <w:rFonts w:hAnsi="宋体"/>
                <w:sz w:val="18"/>
                <w:szCs w:val="18"/>
              </w:rPr>
              <w:t>普通短信业务</w:t>
            </w:r>
            <w:r>
              <w:rPr>
                <w:sz w:val="18"/>
                <w:szCs w:val="18"/>
              </w:rPr>
              <w:t>]</w:t>
            </w:r>
            <w:r>
              <w:rPr>
                <w:rFonts w:hAnsi="宋体"/>
                <w:sz w:val="18"/>
                <w:szCs w:val="18"/>
              </w:rPr>
              <w:t>，暂不能发送该类信息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您的</w:t>
            </w:r>
            <w:r>
              <w:rPr>
                <w:sz w:val="18"/>
                <w:szCs w:val="18"/>
              </w:rPr>
              <w:t>[</w:t>
            </w:r>
            <w:r>
              <w:rPr>
                <w:rFonts w:hAnsi="宋体"/>
                <w:sz w:val="18"/>
                <w:szCs w:val="18"/>
              </w:rPr>
              <w:t>普通短信业务</w:t>
            </w:r>
            <w:r>
              <w:rPr>
                <w:sz w:val="18"/>
                <w:szCs w:val="18"/>
              </w:rPr>
              <w:t>]</w:t>
            </w:r>
            <w:r>
              <w:rPr>
                <w:rFonts w:hAnsi="宋体"/>
                <w:sz w:val="18"/>
                <w:szCs w:val="18"/>
              </w:rPr>
              <w:t>剩余数量发送不足，暂不能发送该类信息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流水号格式不正确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流水号重复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超出发送上限（操作员帐户当日发送上限）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余额不足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扣费不成功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系统错误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您只能发送联通的手机号码，本次发送的手机号码中包含了非联通的手机号码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您只能发送移动的手机号码，本次发送的手机号码中包含了非移动的手机号码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您只能发送电信的手机号码，本次发送的手机号码中包含了非电信的手机号码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账户状态不正常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账户权限不足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需要人工审核</w:t>
            </w:r>
          </w:p>
        </w:tc>
      </w:tr>
      <w:tr w:rsidR="001B7603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发送内容与模板不符</w:t>
            </w:r>
          </w:p>
        </w:tc>
      </w:tr>
    </w:tbl>
    <w:p w:rsidR="001B7603" w:rsidRDefault="001B7603">
      <w:pPr>
        <w:rPr>
          <w:szCs w:val="21"/>
        </w:rPr>
      </w:pPr>
    </w:p>
    <w:p w:rsidR="001B7603" w:rsidRDefault="00000000">
      <w:pPr>
        <w:rPr>
          <w:rFonts w:hAnsi="宋体"/>
          <w:szCs w:val="21"/>
        </w:rPr>
      </w:pPr>
      <w:r>
        <w:rPr>
          <w:rFonts w:hAnsi="宋体"/>
          <w:szCs w:val="21"/>
        </w:rPr>
        <w:t>实际返回内容为</w:t>
      </w:r>
    </w:p>
    <w:p w:rsidR="001B7603" w:rsidRDefault="00000000">
      <w:pPr>
        <w:rPr>
          <w:szCs w:val="21"/>
        </w:rPr>
      </w:pPr>
      <w:r>
        <w:rPr>
          <w:szCs w:val="21"/>
        </w:rPr>
        <w:t>{</w:t>
      </w:r>
    </w:p>
    <w:p w:rsidR="001B7603" w:rsidRDefault="00000000">
      <w:pPr>
        <w:rPr>
          <w:szCs w:val="21"/>
        </w:rPr>
      </w:pPr>
      <w:r>
        <w:rPr>
          <w:szCs w:val="21"/>
        </w:rPr>
        <w:t>    "result": "0",</w:t>
      </w:r>
    </w:p>
    <w:p w:rsidR="001B7603" w:rsidRDefault="00000000">
      <w:pPr>
        <w:rPr>
          <w:szCs w:val="21"/>
        </w:rPr>
      </w:pPr>
      <w:r>
        <w:rPr>
          <w:szCs w:val="21"/>
        </w:rPr>
        <w:lastRenderedPageBreak/>
        <w:t>    "description": "</w:t>
      </w:r>
      <w:r>
        <w:rPr>
          <w:szCs w:val="21"/>
        </w:rPr>
        <w:t>发送成功</w:t>
      </w:r>
      <w:r>
        <w:rPr>
          <w:szCs w:val="21"/>
        </w:rPr>
        <w:t>",</w:t>
      </w:r>
    </w:p>
    <w:p w:rsidR="001B7603" w:rsidRDefault="00000000">
      <w:pPr>
        <w:rPr>
          <w:szCs w:val="21"/>
        </w:rPr>
      </w:pPr>
      <w:r>
        <w:rPr>
          <w:szCs w:val="21"/>
        </w:rPr>
        <w:t>    "taskid": "210719112624100147"</w:t>
      </w:r>
    </w:p>
    <w:p w:rsidR="001B7603" w:rsidRDefault="00000000">
      <w:pPr>
        <w:rPr>
          <w:szCs w:val="21"/>
        </w:rPr>
      </w:pPr>
      <w:r>
        <w:rPr>
          <w:szCs w:val="21"/>
        </w:rPr>
        <w:t>}</w:t>
      </w:r>
    </w:p>
    <w:p w:rsidR="001B7603" w:rsidRDefault="001B7603">
      <w:pPr>
        <w:rPr>
          <w:szCs w:val="21"/>
        </w:rPr>
      </w:pPr>
    </w:p>
    <w:p w:rsidR="001B7603" w:rsidRDefault="001B7603">
      <w:pPr>
        <w:rPr>
          <w:szCs w:val="21"/>
        </w:rPr>
      </w:pPr>
    </w:p>
    <w:p w:rsidR="001B7603" w:rsidRDefault="001B7603">
      <w:pPr>
        <w:rPr>
          <w:szCs w:val="21"/>
        </w:rPr>
      </w:pPr>
    </w:p>
    <w:p w:rsidR="001B7603" w:rsidRDefault="00000000">
      <w:pPr>
        <w:pStyle w:val="3"/>
        <w:rPr>
          <w:rFonts w:ascii="微软雅黑" w:eastAsia="微软雅黑" w:hAnsi="微软雅黑"/>
          <w:b w:val="0"/>
          <w:sz w:val="24"/>
          <w:szCs w:val="24"/>
        </w:rPr>
      </w:pPr>
      <w:r>
        <w:rPr>
          <w:rFonts w:ascii="微软雅黑" w:eastAsia="微软雅黑" w:hAnsi="微软雅黑" w:hint="eastAsia"/>
          <w:b w:val="0"/>
          <w:sz w:val="24"/>
          <w:szCs w:val="24"/>
        </w:rPr>
        <w:t xml:space="preserve"> </w:t>
      </w:r>
      <w:bookmarkStart w:id="42" w:name="_Toc1395657269"/>
      <w:r>
        <w:rPr>
          <w:rFonts w:ascii="微软雅黑" w:eastAsia="微软雅黑" w:hAnsi="微软雅黑" w:hint="eastAsia"/>
          <w:b w:val="0"/>
          <w:sz w:val="24"/>
          <w:szCs w:val="24"/>
        </w:rPr>
        <w:t>国际短信回执接口</w:t>
      </w:r>
      <w:r>
        <w:rPr>
          <w:rFonts w:ascii="微软雅黑" w:eastAsia="微软雅黑" w:hAnsi="微软雅黑" w:hint="eastAsia"/>
          <w:b w:val="0"/>
          <w:sz w:val="24"/>
          <w:szCs w:val="24"/>
          <w:lang w:eastAsia="zh-Hans"/>
        </w:rPr>
        <w:t>（json格式）</w:t>
      </w:r>
      <w:bookmarkEnd w:id="42"/>
    </w:p>
    <w:p w:rsidR="001B7603" w:rsidRDefault="00000000">
      <w:pPr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功能描述：</w:t>
      </w:r>
      <w:r>
        <w:rPr>
          <w:rFonts w:ascii="宋体" w:hAnsi="宋体" w:hint="eastAsia"/>
          <w:szCs w:val="21"/>
        </w:rPr>
        <w:t>短信回执查询</w:t>
      </w:r>
    </w:p>
    <w:p w:rsidR="001B7603" w:rsidRDefault="00000000">
      <w:r>
        <w:rPr>
          <w:rFonts w:ascii="宋体" w:hAnsi="宋体" w:hint="eastAsia"/>
          <w:b/>
          <w:szCs w:val="21"/>
        </w:rPr>
        <w:t>调用格式：</w:t>
      </w:r>
      <w:r>
        <w:rPr>
          <w:rFonts w:ascii="宋体" w:hAnsi="宋体" w:hint="eastAsia"/>
          <w:szCs w:val="21"/>
        </w:rPr>
        <w:t>对</w:t>
      </w:r>
      <w:hyperlink r:id="rId12" w:history="1">
        <w:r>
          <w:rPr>
            <w:rStyle w:val="ae"/>
            <w:szCs w:val="21"/>
            <w:u w:val="none"/>
          </w:rPr>
          <w:t>http://ip:</w:t>
        </w:r>
        <w:r>
          <w:rPr>
            <w:rStyle w:val="ae"/>
            <w:rFonts w:hint="eastAsia"/>
            <w:szCs w:val="21"/>
            <w:u w:val="none"/>
          </w:rPr>
          <w:t>port</w:t>
        </w:r>
        <w:r>
          <w:rPr>
            <w:rStyle w:val="ae"/>
            <w:szCs w:val="21"/>
            <w:u w:val="none"/>
          </w:rPr>
          <w:t>/sms</w:t>
        </w:r>
        <w:r>
          <w:rPr>
            <w:rStyle w:val="ae"/>
            <w:rFonts w:hint="eastAsia"/>
            <w:szCs w:val="21"/>
            <w:u w:val="none"/>
          </w:rPr>
          <w:t>/Api/ReturnJson/report.do</w:t>
        </w:r>
        <w:r>
          <w:rPr>
            <w:rStyle w:val="ae"/>
            <w:rFonts w:hAnsi="宋体"/>
            <w:szCs w:val="21"/>
            <w:u w:val="none"/>
          </w:rPr>
          <w:t>进行</w:t>
        </w:r>
        <w:r>
          <w:rPr>
            <w:rStyle w:val="ae"/>
            <w:szCs w:val="21"/>
            <w:u w:val="none"/>
          </w:rPr>
          <w:t>post</w:t>
        </w:r>
      </w:hyperlink>
    </w:p>
    <w:p w:rsidR="001B7603" w:rsidRDefault="00000000">
      <w:pPr>
        <w:rPr>
          <w:szCs w:val="21"/>
        </w:rPr>
      </w:pPr>
      <w:r>
        <w:rPr>
          <w:b/>
          <w:szCs w:val="21"/>
        </w:rPr>
        <w:t>返回格式</w:t>
      </w:r>
      <w:r>
        <w:rPr>
          <w:b/>
          <w:szCs w:val="21"/>
        </w:rPr>
        <w:t>:</w:t>
      </w:r>
      <w:r>
        <w:rPr>
          <w:szCs w:val="21"/>
        </w:rPr>
        <w:t xml:space="preserve"> </w:t>
      </w:r>
    </w:p>
    <w:p w:rsidR="001B7603" w:rsidRDefault="00000000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{"result":"0","out":[{"stat":"NOROUTE","code":"1","mobile":"0033667322212","sn":"","time":"20210719115602","tid":"210719115602100153"}]}</w:t>
      </w:r>
    </w:p>
    <w:p w:rsidR="001B7603" w:rsidRDefault="001B7603">
      <w:pPr>
        <w:rPr>
          <w:sz w:val="18"/>
          <w:szCs w:val="18"/>
        </w:rPr>
      </w:pPr>
    </w:p>
    <w:p w:rsidR="001B7603" w:rsidRDefault="001B7603">
      <w:pPr>
        <w:rPr>
          <w:sz w:val="18"/>
          <w:szCs w:val="18"/>
        </w:rPr>
      </w:pPr>
    </w:p>
    <w:p w:rsidR="001B7603" w:rsidRDefault="00000000">
      <w:pPr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POST参数说明：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8"/>
        <w:gridCol w:w="1596"/>
        <w:gridCol w:w="1373"/>
        <w:gridCol w:w="4652"/>
      </w:tblGrid>
      <w:tr w:rsidR="001B7603">
        <w:trPr>
          <w:trHeight w:val="414"/>
        </w:trPr>
        <w:tc>
          <w:tcPr>
            <w:tcW w:w="1168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类别</w:t>
            </w:r>
          </w:p>
        </w:tc>
        <w:tc>
          <w:tcPr>
            <w:tcW w:w="1596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参数名称</w:t>
            </w:r>
          </w:p>
        </w:tc>
        <w:tc>
          <w:tcPr>
            <w:tcW w:w="1373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类型</w:t>
            </w:r>
          </w:p>
        </w:tc>
        <w:tc>
          <w:tcPr>
            <w:tcW w:w="4652" w:type="dxa"/>
            <w:shd w:val="clear" w:color="auto" w:fill="EEECE1"/>
            <w:vAlign w:val="center"/>
          </w:tcPr>
          <w:p w:rsidR="001B7603" w:rsidRDefault="000000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说明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SpCode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企业编号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LoginName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用户名称</w:t>
            </w:r>
          </w:p>
        </w:tc>
      </w:tr>
      <w:tr w:rsidR="001B7603">
        <w:tc>
          <w:tcPr>
            <w:tcW w:w="1168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输入</w:t>
            </w:r>
          </w:p>
        </w:tc>
        <w:tc>
          <w:tcPr>
            <w:tcW w:w="1596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Password</w:t>
            </w:r>
          </w:p>
        </w:tc>
        <w:tc>
          <w:tcPr>
            <w:tcW w:w="1373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</w:t>
            </w:r>
          </w:p>
        </w:tc>
        <w:tc>
          <w:tcPr>
            <w:tcW w:w="4652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用户密码</w:t>
            </w:r>
          </w:p>
        </w:tc>
      </w:tr>
    </w:tbl>
    <w:p w:rsidR="001B7603" w:rsidRDefault="001B7603">
      <w:pPr>
        <w:rPr>
          <w:sz w:val="18"/>
          <w:szCs w:val="18"/>
        </w:rPr>
      </w:pPr>
    </w:p>
    <w:p w:rsidR="001B7603" w:rsidRDefault="001B7603">
      <w:pPr>
        <w:rPr>
          <w:sz w:val="18"/>
          <w:szCs w:val="18"/>
        </w:rPr>
      </w:pPr>
    </w:p>
    <w:p w:rsidR="001B7603" w:rsidRDefault="00000000">
      <w:pPr>
        <w:pStyle w:val="HTML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返回值：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5440"/>
      </w:tblGrid>
      <w:tr w:rsidR="001B7603">
        <w:trPr>
          <w:trHeight w:val="414"/>
        </w:trPr>
        <w:tc>
          <w:tcPr>
            <w:tcW w:w="3200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返回值</w:t>
            </w:r>
          </w:p>
        </w:tc>
        <w:tc>
          <w:tcPr>
            <w:tcW w:w="5440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错误描述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440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成功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提交参数不能为空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账号无效</w:t>
            </w:r>
            <w:r>
              <w:rPr>
                <w:kern w:val="0"/>
                <w:sz w:val="18"/>
                <w:szCs w:val="18"/>
              </w:rPr>
              <w:t>,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账号密码错误</w:t>
            </w:r>
            <w:r>
              <w:rPr>
                <w:kern w:val="0"/>
                <w:sz w:val="18"/>
                <w:szCs w:val="18"/>
              </w:rPr>
              <w:t>,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系统错误</w:t>
            </w:r>
          </w:p>
        </w:tc>
      </w:tr>
    </w:tbl>
    <w:p w:rsidR="001B7603" w:rsidRDefault="001B7603">
      <w:pPr>
        <w:rPr>
          <w:sz w:val="18"/>
          <w:szCs w:val="18"/>
        </w:rPr>
      </w:pPr>
    </w:p>
    <w:p w:rsidR="001B7603" w:rsidRDefault="001B7603">
      <w:pPr>
        <w:rPr>
          <w:sz w:val="18"/>
          <w:szCs w:val="18"/>
        </w:rPr>
      </w:pPr>
    </w:p>
    <w:p w:rsidR="001B7603" w:rsidRDefault="001B7603">
      <w:pPr>
        <w:rPr>
          <w:sz w:val="18"/>
          <w:szCs w:val="18"/>
        </w:rPr>
      </w:pPr>
    </w:p>
    <w:p w:rsidR="001B7603" w:rsidRDefault="001B7603">
      <w:pPr>
        <w:rPr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5440"/>
      </w:tblGrid>
      <w:tr w:rsidR="001B7603">
        <w:trPr>
          <w:trHeight w:val="414"/>
        </w:trPr>
        <w:tc>
          <w:tcPr>
            <w:tcW w:w="3200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返回值</w:t>
            </w:r>
            <w:r>
              <w:rPr>
                <w:rFonts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5440" w:type="dxa"/>
            <w:shd w:val="clear" w:color="auto" w:fill="EEECE1"/>
            <w:vAlign w:val="center"/>
          </w:tcPr>
          <w:p w:rsidR="001B7603" w:rsidRDefault="00000000">
            <w:pPr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描述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8"/>
                <w:szCs w:val="28"/>
              </w:rPr>
              <w:t>tid</w:t>
            </w:r>
          </w:p>
        </w:tc>
        <w:tc>
          <w:tcPr>
            <w:tcW w:w="5440" w:type="dxa"/>
          </w:tcPr>
          <w:p w:rsidR="001B7603" w:rsidRDefault="00000000">
            <w:pPr>
              <w:rPr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任务编号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8"/>
                <w:szCs w:val="28"/>
              </w:rPr>
              <w:t>mobile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手机号码</w:t>
            </w:r>
          </w:p>
        </w:tc>
      </w:tr>
      <w:tr w:rsidR="001B7603"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8"/>
                <w:szCs w:val="28"/>
              </w:rPr>
              <w:t>code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回执</w:t>
            </w:r>
            <w:r>
              <w:rPr>
                <w:rFonts w:hAnsi="宋体" w:hint="eastAsia"/>
                <w:kern w:val="0"/>
                <w:sz w:val="18"/>
                <w:szCs w:val="18"/>
                <w:lang w:eastAsia="zh-Hans"/>
              </w:rPr>
              <w:t>数值，</w:t>
            </w:r>
            <w:r>
              <w:rPr>
                <w:rFonts w:hAnsi="宋体"/>
                <w:kern w:val="0"/>
                <w:sz w:val="18"/>
                <w:szCs w:val="18"/>
                <w:lang w:eastAsia="zh-Hans"/>
              </w:rPr>
              <w:t>0</w:t>
            </w:r>
            <w:r>
              <w:rPr>
                <w:rFonts w:hAnsi="宋体" w:hint="eastAsia"/>
                <w:kern w:val="0"/>
                <w:sz w:val="18"/>
                <w:szCs w:val="18"/>
                <w:lang w:eastAsia="zh-Hans"/>
              </w:rPr>
              <w:t>为成功，其他为失败</w:t>
            </w:r>
          </w:p>
        </w:tc>
      </w:tr>
      <w:tr w:rsidR="001B7603">
        <w:trPr>
          <w:trHeight w:val="394"/>
        </w:trPr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stat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回执码</w:t>
            </w:r>
            <w:r>
              <w:rPr>
                <w:rFonts w:hAnsi="宋体" w:hint="eastAsia"/>
                <w:kern w:val="0"/>
                <w:sz w:val="18"/>
                <w:szCs w:val="18"/>
                <w:lang w:eastAsia="zh-Hans"/>
              </w:rPr>
              <w:t>，</w:t>
            </w:r>
            <w:r>
              <w:rPr>
                <w:rFonts w:hAnsi="宋体" w:hint="eastAsia"/>
                <w:kern w:val="0"/>
                <w:sz w:val="18"/>
                <w:szCs w:val="18"/>
              </w:rPr>
              <w:t>DELIVRD</w:t>
            </w:r>
            <w:r>
              <w:rPr>
                <w:rFonts w:hAnsi="宋体" w:hint="eastAsia"/>
                <w:kern w:val="0"/>
                <w:sz w:val="18"/>
                <w:szCs w:val="18"/>
                <w:lang w:eastAsia="zh-Hans"/>
              </w:rPr>
              <w:t>成功，其他为失败</w:t>
            </w:r>
          </w:p>
        </w:tc>
      </w:tr>
      <w:tr w:rsidR="001B7603">
        <w:trPr>
          <w:trHeight w:val="354"/>
        </w:trPr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8"/>
                <w:szCs w:val="28"/>
              </w:rPr>
              <w:t>sn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流水号</w:t>
            </w:r>
          </w:p>
        </w:tc>
      </w:tr>
      <w:tr w:rsidR="001B7603">
        <w:trPr>
          <w:trHeight w:val="354"/>
        </w:trPr>
        <w:tc>
          <w:tcPr>
            <w:tcW w:w="3200" w:type="dxa"/>
          </w:tcPr>
          <w:p w:rsidR="001B7603" w:rsidRDefault="00000000">
            <w:p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8"/>
                <w:szCs w:val="28"/>
              </w:rPr>
              <w:t>time</w:t>
            </w:r>
          </w:p>
        </w:tc>
        <w:tc>
          <w:tcPr>
            <w:tcW w:w="5440" w:type="dxa"/>
          </w:tcPr>
          <w:p w:rsidR="001B7603" w:rsidRDefault="00000000">
            <w:pPr>
              <w:tabs>
                <w:tab w:val="left" w:pos="720"/>
              </w:tabs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 w:hint="eastAsia"/>
                <w:kern w:val="0"/>
                <w:sz w:val="18"/>
                <w:szCs w:val="18"/>
              </w:rPr>
              <w:t>回执时间</w:t>
            </w:r>
            <w:r>
              <w:rPr>
                <w:rFonts w:hAnsi="宋体"/>
                <w:kern w:val="0"/>
                <w:sz w:val="18"/>
                <w:szCs w:val="18"/>
              </w:rPr>
              <w:t>yyyyMMddHHmmss</w:t>
            </w:r>
          </w:p>
        </w:tc>
      </w:tr>
    </w:tbl>
    <w:p w:rsidR="001B7603" w:rsidRDefault="001B7603">
      <w:pPr>
        <w:rPr>
          <w:sz w:val="18"/>
          <w:szCs w:val="18"/>
        </w:rPr>
      </w:pPr>
    </w:p>
    <w:p w:rsidR="009D28E5" w:rsidRDefault="009D28E5">
      <w:pPr>
        <w:rPr>
          <w:rFonts w:ascii="宋体" w:hAnsi="宋体"/>
          <w:b/>
          <w:szCs w:val="21"/>
        </w:rPr>
      </w:pPr>
    </w:p>
    <w:sectPr w:rsidR="009D28E5">
      <w:headerReference w:type="default" r:id="rId13"/>
      <w:footerReference w:type="default" r:id="rId14"/>
      <w:pgSz w:w="11906" w:h="16838"/>
      <w:pgMar w:top="1440" w:right="1558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D056F" w:rsidRDefault="005D056F">
      <w:pPr>
        <w:rPr>
          <w:sz w:val="18"/>
        </w:rPr>
      </w:pPr>
    </w:p>
  </w:endnote>
  <w:endnote w:type="continuationSeparator" w:id="0">
    <w:p w:rsidR="005D056F" w:rsidRDefault="005D056F">
      <w:pPr>
        <w:rPr>
          <w:sz w:val="1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altName w:val="Droid Sans Fallback"/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708"/>
      <w:gridCol w:w="3240"/>
      <w:gridCol w:w="1800"/>
    </w:tblGrid>
    <w:tr w:rsidR="001B7603">
      <w:trPr>
        <w:cantSplit/>
      </w:trPr>
      <w:tc>
        <w:tcPr>
          <w:tcW w:w="3708" w:type="dxa"/>
          <w:tcBorders>
            <w:top w:val="single" w:sz="4" w:space="0" w:color="auto"/>
          </w:tcBorders>
        </w:tcPr>
        <w:p w:rsidR="001B7603" w:rsidRDefault="001B7603">
          <w:pPr>
            <w:pStyle w:val="FooterText"/>
            <w:spacing w:beforeLines="20" w:before="48"/>
            <w:rPr>
              <w:lang w:val="en-GB" w:eastAsia="zh-CN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1B7603" w:rsidRDefault="00000000">
          <w:pPr>
            <w:pStyle w:val="FooterText"/>
            <w:spacing w:beforeLines="20" w:before="48"/>
            <w:rPr>
              <w:lang w:val="en-GB" w:eastAsia="zh-CN"/>
            </w:rPr>
          </w:pPr>
          <w:r>
            <w:rPr>
              <w:rFonts w:ascii="宋体" w:hAnsi="宋体" w:hint="eastAsia"/>
              <w:szCs w:val="16"/>
              <w:lang w:val="en-GB"/>
            </w:rPr>
            <w:t>Confidential</w:t>
          </w:r>
        </w:p>
      </w:tc>
      <w:tc>
        <w:tcPr>
          <w:tcW w:w="1800" w:type="dxa"/>
          <w:tcBorders>
            <w:top w:val="single" w:sz="4" w:space="0" w:color="auto"/>
          </w:tcBorders>
        </w:tcPr>
        <w:p w:rsidR="001B7603" w:rsidRDefault="00000000">
          <w:pPr>
            <w:pStyle w:val="PageNo"/>
            <w:spacing w:beforeLines="20" w:before="48"/>
            <w:ind w:right="292"/>
            <w:rPr>
              <w:rFonts w:ascii="Times New Roman" w:hAnsi="Times New Roman"/>
              <w:szCs w:val="18"/>
              <w:lang w:eastAsia="zh-CN"/>
            </w:rPr>
          </w:pPr>
          <w:r>
            <w:rPr>
              <w:rFonts w:ascii="Times New Roman" w:hAnsi="Times New Roman"/>
              <w:szCs w:val="18"/>
              <w:lang w:eastAsia="zh-CN"/>
            </w:rPr>
            <w:t xml:space="preserve">Page </w:t>
          </w:r>
          <w:r>
            <w:rPr>
              <w:rFonts w:ascii="Times New Roman" w:hAnsi="Times New Roman"/>
              <w:szCs w:val="18"/>
            </w:rPr>
            <w:fldChar w:fldCharType="begin"/>
          </w:r>
          <w:r>
            <w:rPr>
              <w:rFonts w:ascii="Times New Roman" w:hAnsi="Times New Roman"/>
              <w:szCs w:val="18"/>
            </w:rPr>
            <w:instrText xml:space="preserve"> PAGE </w:instrText>
          </w:r>
          <w:r>
            <w:rPr>
              <w:rFonts w:ascii="Times New Roman" w:hAnsi="Times New Roman"/>
              <w:szCs w:val="18"/>
            </w:rPr>
            <w:fldChar w:fldCharType="separate"/>
          </w:r>
          <w:r>
            <w:rPr>
              <w:rFonts w:ascii="Times New Roman" w:hAnsi="Times New Roman"/>
              <w:szCs w:val="18"/>
              <w:lang w:eastAsia="zh-CN"/>
            </w:rPr>
            <w:t>4</w:t>
          </w:r>
          <w:r>
            <w:rPr>
              <w:rFonts w:ascii="Times New Roman" w:hAnsi="Times New Roman"/>
              <w:szCs w:val="18"/>
            </w:rPr>
            <w:fldChar w:fldCharType="end"/>
          </w:r>
          <w:r>
            <w:rPr>
              <w:rFonts w:ascii="Times New Roman" w:hAnsi="Times New Roman"/>
              <w:szCs w:val="18"/>
            </w:rPr>
            <w:t xml:space="preserve"> </w:t>
          </w:r>
          <w:r>
            <w:rPr>
              <w:rFonts w:ascii="Times New Roman" w:hAnsi="Times New Roman"/>
              <w:szCs w:val="18"/>
              <w:lang w:eastAsia="zh-CN"/>
            </w:rPr>
            <w:t xml:space="preserve">of </w:t>
          </w:r>
          <w:r>
            <w:rPr>
              <w:rFonts w:ascii="Times New Roman" w:hAnsi="Times New Roman"/>
              <w:szCs w:val="18"/>
            </w:rPr>
            <w:fldChar w:fldCharType="begin"/>
          </w:r>
          <w:r>
            <w:rPr>
              <w:rFonts w:ascii="Times New Roman" w:hAnsi="Times New Roman"/>
              <w:szCs w:val="18"/>
            </w:rPr>
            <w:instrText xml:space="preserve"> NUMPAGES  \* MERGEFORMAT </w:instrText>
          </w:r>
          <w:r>
            <w:rPr>
              <w:rFonts w:ascii="Times New Roman" w:hAnsi="Times New Roman"/>
              <w:szCs w:val="18"/>
            </w:rPr>
            <w:fldChar w:fldCharType="separate"/>
          </w:r>
          <w:r>
            <w:rPr>
              <w:rFonts w:ascii="Times New Roman" w:hAnsi="Times New Roman"/>
              <w:szCs w:val="18"/>
              <w:lang w:val="en-GB" w:eastAsia="zh-CN"/>
            </w:rPr>
            <w:t>8</w:t>
          </w:r>
          <w:r>
            <w:rPr>
              <w:rFonts w:ascii="Times New Roman" w:hAnsi="Times New Roman"/>
              <w:szCs w:val="18"/>
            </w:rPr>
            <w:fldChar w:fldCharType="end"/>
          </w:r>
        </w:p>
      </w:tc>
    </w:tr>
  </w:tbl>
  <w:p w:rsidR="001B7603" w:rsidRDefault="001B760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D056F" w:rsidRDefault="005D056F">
      <w:pPr>
        <w:rPr>
          <w:sz w:val="18"/>
        </w:rPr>
      </w:pPr>
    </w:p>
  </w:footnote>
  <w:footnote w:type="continuationSeparator" w:id="0">
    <w:p w:rsidR="005D056F" w:rsidRDefault="005D056F">
      <w:pPr>
        <w:rPr>
          <w:sz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B7603" w:rsidRDefault="00000000">
    <w:pPr>
      <w:pStyle w:val="aa"/>
      <w:tabs>
        <w:tab w:val="clear" w:pos="4153"/>
      </w:tabs>
      <w:jc w:val="both"/>
    </w:pPr>
    <w:r>
      <w:rPr>
        <w:rFonts w:hint="eastAsia"/>
      </w:rPr>
      <w:tab/>
    </w:r>
    <w:r>
      <w:rPr>
        <w:rFonts w:hint="eastAsia"/>
      </w:rPr>
      <w:t>短信平台接口规范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B2E57B9"/>
    <w:multiLevelType w:val="multilevel"/>
    <w:tmpl w:val="4B2E57B9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 w15:restartNumberingAfterBreak="0">
    <w:nsid w:val="7F58223C"/>
    <w:multiLevelType w:val="multilevel"/>
    <w:tmpl w:val="7F58223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 w16cid:durableId="110049640">
    <w:abstractNumId w:val="2"/>
  </w:num>
  <w:num w:numId="2" w16cid:durableId="2092239298">
    <w:abstractNumId w:val="0"/>
  </w:num>
  <w:num w:numId="3" w16cid:durableId="206383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VerticalSpacing w:val="156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2DE"/>
    <w:rsid w:val="86F71EDE"/>
    <w:rsid w:val="8DFEA320"/>
    <w:rsid w:val="8F3F75B8"/>
    <w:rsid w:val="9B7B05A5"/>
    <w:rsid w:val="9BF83E5A"/>
    <w:rsid w:val="9DEF4FBB"/>
    <w:rsid w:val="9EFF0DCF"/>
    <w:rsid w:val="9F6FA5BB"/>
    <w:rsid w:val="9FB62494"/>
    <w:rsid w:val="ABFE12CA"/>
    <w:rsid w:val="AFDF22BD"/>
    <w:rsid w:val="AFF729D2"/>
    <w:rsid w:val="AFFE5500"/>
    <w:rsid w:val="AFFF80E2"/>
    <w:rsid w:val="B5FD8D8F"/>
    <w:rsid w:val="B6FE7840"/>
    <w:rsid w:val="B7BF1385"/>
    <w:rsid w:val="B7F3DC52"/>
    <w:rsid w:val="B7FB162C"/>
    <w:rsid w:val="BA3D6D6F"/>
    <w:rsid w:val="BAB70DDF"/>
    <w:rsid w:val="BCFFBAF7"/>
    <w:rsid w:val="BDFF4B58"/>
    <w:rsid w:val="BEFF4F85"/>
    <w:rsid w:val="BFEA2D89"/>
    <w:rsid w:val="C35BC002"/>
    <w:rsid w:val="C57F5CAD"/>
    <w:rsid w:val="CA7E048D"/>
    <w:rsid w:val="CBEFDEBB"/>
    <w:rsid w:val="CBFDAF87"/>
    <w:rsid w:val="CE6F1A59"/>
    <w:rsid w:val="CEA74DC9"/>
    <w:rsid w:val="D7BF43AC"/>
    <w:rsid w:val="D7FB20F4"/>
    <w:rsid w:val="D8DAD14B"/>
    <w:rsid w:val="DBE9D1A8"/>
    <w:rsid w:val="DDFFECBA"/>
    <w:rsid w:val="DF1F1492"/>
    <w:rsid w:val="DFDE44EF"/>
    <w:rsid w:val="DFEBA082"/>
    <w:rsid w:val="DFEFEECF"/>
    <w:rsid w:val="DFFB8C08"/>
    <w:rsid w:val="DFFDEBFA"/>
    <w:rsid w:val="E6DBAAB7"/>
    <w:rsid w:val="E6FFC2C3"/>
    <w:rsid w:val="E77F737A"/>
    <w:rsid w:val="E7BF3D52"/>
    <w:rsid w:val="EBEDF6EA"/>
    <w:rsid w:val="EF2F7737"/>
    <w:rsid w:val="F0F719AA"/>
    <w:rsid w:val="F103AC3D"/>
    <w:rsid w:val="F37B51D5"/>
    <w:rsid w:val="F3BF44FA"/>
    <w:rsid w:val="F6F767D8"/>
    <w:rsid w:val="F77B0B8F"/>
    <w:rsid w:val="F7BBD8E2"/>
    <w:rsid w:val="F7BE917D"/>
    <w:rsid w:val="F7F2228F"/>
    <w:rsid w:val="F7F3DE7C"/>
    <w:rsid w:val="FAF6D137"/>
    <w:rsid w:val="FBAD0DC4"/>
    <w:rsid w:val="FBDB9263"/>
    <w:rsid w:val="FBFEF9A2"/>
    <w:rsid w:val="FCBFFA74"/>
    <w:rsid w:val="FCFB005B"/>
    <w:rsid w:val="FD1F7F97"/>
    <w:rsid w:val="FDD3E0B2"/>
    <w:rsid w:val="FDF52BA5"/>
    <w:rsid w:val="FE2D2A44"/>
    <w:rsid w:val="FE7FA561"/>
    <w:rsid w:val="FE7FA9B6"/>
    <w:rsid w:val="FEF32651"/>
    <w:rsid w:val="FF3ACD66"/>
    <w:rsid w:val="FF5BD467"/>
    <w:rsid w:val="FF7A6C27"/>
    <w:rsid w:val="FFAF32E7"/>
    <w:rsid w:val="FFC5B3AB"/>
    <w:rsid w:val="FFDEC6E9"/>
    <w:rsid w:val="FFEB294B"/>
    <w:rsid w:val="FFEFB3C2"/>
    <w:rsid w:val="FFF66D0A"/>
    <w:rsid w:val="FFFEC368"/>
    <w:rsid w:val="0000142E"/>
    <w:rsid w:val="00003212"/>
    <w:rsid w:val="000051AE"/>
    <w:rsid w:val="00005BB4"/>
    <w:rsid w:val="0000631B"/>
    <w:rsid w:val="00010015"/>
    <w:rsid w:val="00010A38"/>
    <w:rsid w:val="00010C1C"/>
    <w:rsid w:val="00011240"/>
    <w:rsid w:val="0001387B"/>
    <w:rsid w:val="000154C4"/>
    <w:rsid w:val="000160F1"/>
    <w:rsid w:val="000234EC"/>
    <w:rsid w:val="0003107E"/>
    <w:rsid w:val="000317B3"/>
    <w:rsid w:val="00033126"/>
    <w:rsid w:val="00033826"/>
    <w:rsid w:val="000347D3"/>
    <w:rsid w:val="00035C0F"/>
    <w:rsid w:val="00035F1A"/>
    <w:rsid w:val="000377EA"/>
    <w:rsid w:val="000412F7"/>
    <w:rsid w:val="00045567"/>
    <w:rsid w:val="000476B2"/>
    <w:rsid w:val="0005039E"/>
    <w:rsid w:val="00052CAC"/>
    <w:rsid w:val="000558E8"/>
    <w:rsid w:val="000609EF"/>
    <w:rsid w:val="000610FA"/>
    <w:rsid w:val="000612CE"/>
    <w:rsid w:val="00063695"/>
    <w:rsid w:val="00064668"/>
    <w:rsid w:val="00071AD1"/>
    <w:rsid w:val="00073485"/>
    <w:rsid w:val="0007374C"/>
    <w:rsid w:val="000750D8"/>
    <w:rsid w:val="00075E59"/>
    <w:rsid w:val="00076BAD"/>
    <w:rsid w:val="00080B37"/>
    <w:rsid w:val="000818CF"/>
    <w:rsid w:val="00081A02"/>
    <w:rsid w:val="00083735"/>
    <w:rsid w:val="00093A82"/>
    <w:rsid w:val="000957BC"/>
    <w:rsid w:val="000A1E8A"/>
    <w:rsid w:val="000A3F47"/>
    <w:rsid w:val="000A534B"/>
    <w:rsid w:val="000A716F"/>
    <w:rsid w:val="000B0A3E"/>
    <w:rsid w:val="000B2307"/>
    <w:rsid w:val="000B29B3"/>
    <w:rsid w:val="000B4964"/>
    <w:rsid w:val="000B73E4"/>
    <w:rsid w:val="000B7A3D"/>
    <w:rsid w:val="000C0BA3"/>
    <w:rsid w:val="000C2277"/>
    <w:rsid w:val="000C48A8"/>
    <w:rsid w:val="000C6B5E"/>
    <w:rsid w:val="000D0590"/>
    <w:rsid w:val="000D2A16"/>
    <w:rsid w:val="000D3893"/>
    <w:rsid w:val="000D4C9D"/>
    <w:rsid w:val="000D582F"/>
    <w:rsid w:val="000E38EF"/>
    <w:rsid w:val="000E4FFC"/>
    <w:rsid w:val="000E789D"/>
    <w:rsid w:val="00101032"/>
    <w:rsid w:val="00103174"/>
    <w:rsid w:val="001112FE"/>
    <w:rsid w:val="0011183B"/>
    <w:rsid w:val="0011456A"/>
    <w:rsid w:val="00115986"/>
    <w:rsid w:val="00115E6B"/>
    <w:rsid w:val="00117C9A"/>
    <w:rsid w:val="001216B8"/>
    <w:rsid w:val="00124648"/>
    <w:rsid w:val="001266A3"/>
    <w:rsid w:val="00126798"/>
    <w:rsid w:val="00126AFE"/>
    <w:rsid w:val="001316C5"/>
    <w:rsid w:val="00132F20"/>
    <w:rsid w:val="00134876"/>
    <w:rsid w:val="00140916"/>
    <w:rsid w:val="00142DDF"/>
    <w:rsid w:val="0014306D"/>
    <w:rsid w:val="00147A76"/>
    <w:rsid w:val="001509BB"/>
    <w:rsid w:val="0015435F"/>
    <w:rsid w:val="001607DC"/>
    <w:rsid w:val="00160917"/>
    <w:rsid w:val="00161CEB"/>
    <w:rsid w:val="001623C6"/>
    <w:rsid w:val="001662C6"/>
    <w:rsid w:val="001665D6"/>
    <w:rsid w:val="00167F0E"/>
    <w:rsid w:val="001747C7"/>
    <w:rsid w:val="00174C89"/>
    <w:rsid w:val="00175C79"/>
    <w:rsid w:val="00175DDE"/>
    <w:rsid w:val="00175E65"/>
    <w:rsid w:val="00175F56"/>
    <w:rsid w:val="00183EFB"/>
    <w:rsid w:val="00186FDB"/>
    <w:rsid w:val="0019050C"/>
    <w:rsid w:val="001905C2"/>
    <w:rsid w:val="00190D89"/>
    <w:rsid w:val="00191527"/>
    <w:rsid w:val="00194DD5"/>
    <w:rsid w:val="001A1387"/>
    <w:rsid w:val="001A77BF"/>
    <w:rsid w:val="001B7603"/>
    <w:rsid w:val="001B79BF"/>
    <w:rsid w:val="001C345D"/>
    <w:rsid w:val="001C36F6"/>
    <w:rsid w:val="001C4DFF"/>
    <w:rsid w:val="001C60E0"/>
    <w:rsid w:val="001D0A8F"/>
    <w:rsid w:val="001D224F"/>
    <w:rsid w:val="001D2980"/>
    <w:rsid w:val="001D2C55"/>
    <w:rsid w:val="001D3F21"/>
    <w:rsid w:val="001D7C7D"/>
    <w:rsid w:val="001E1592"/>
    <w:rsid w:val="001E22E5"/>
    <w:rsid w:val="001E5524"/>
    <w:rsid w:val="001F09F3"/>
    <w:rsid w:val="001F176D"/>
    <w:rsid w:val="001F3974"/>
    <w:rsid w:val="00202D1E"/>
    <w:rsid w:val="00203DA5"/>
    <w:rsid w:val="002062F5"/>
    <w:rsid w:val="00211EC6"/>
    <w:rsid w:val="00212D93"/>
    <w:rsid w:val="002145F2"/>
    <w:rsid w:val="00217C71"/>
    <w:rsid w:val="002203F4"/>
    <w:rsid w:val="0022052E"/>
    <w:rsid w:val="002238D1"/>
    <w:rsid w:val="00223BFE"/>
    <w:rsid w:val="0022663E"/>
    <w:rsid w:val="00227BC1"/>
    <w:rsid w:val="002304CF"/>
    <w:rsid w:val="00231C13"/>
    <w:rsid w:val="00232B18"/>
    <w:rsid w:val="0023372F"/>
    <w:rsid w:val="00233894"/>
    <w:rsid w:val="002350BF"/>
    <w:rsid w:val="00241111"/>
    <w:rsid w:val="00241CCF"/>
    <w:rsid w:val="00242B7A"/>
    <w:rsid w:val="002443DC"/>
    <w:rsid w:val="00244CE2"/>
    <w:rsid w:val="002547BC"/>
    <w:rsid w:val="00254C04"/>
    <w:rsid w:val="00256F43"/>
    <w:rsid w:val="00257248"/>
    <w:rsid w:val="002611C9"/>
    <w:rsid w:val="00264A70"/>
    <w:rsid w:val="00265FFC"/>
    <w:rsid w:val="00266639"/>
    <w:rsid w:val="00267350"/>
    <w:rsid w:val="002674FA"/>
    <w:rsid w:val="002707A4"/>
    <w:rsid w:val="002738B0"/>
    <w:rsid w:val="00273B5C"/>
    <w:rsid w:val="002742BD"/>
    <w:rsid w:val="00277BD2"/>
    <w:rsid w:val="00281351"/>
    <w:rsid w:val="00282929"/>
    <w:rsid w:val="002841E8"/>
    <w:rsid w:val="00284D50"/>
    <w:rsid w:val="00285923"/>
    <w:rsid w:val="002A3736"/>
    <w:rsid w:val="002A4E9F"/>
    <w:rsid w:val="002A572E"/>
    <w:rsid w:val="002B038F"/>
    <w:rsid w:val="002B1486"/>
    <w:rsid w:val="002B1957"/>
    <w:rsid w:val="002B3ECB"/>
    <w:rsid w:val="002B4CDF"/>
    <w:rsid w:val="002B5BB3"/>
    <w:rsid w:val="002B7948"/>
    <w:rsid w:val="002D0096"/>
    <w:rsid w:val="002D29CA"/>
    <w:rsid w:val="002D393B"/>
    <w:rsid w:val="002D6EC4"/>
    <w:rsid w:val="002D763B"/>
    <w:rsid w:val="002E1D8D"/>
    <w:rsid w:val="002E3506"/>
    <w:rsid w:val="002E5910"/>
    <w:rsid w:val="002E667B"/>
    <w:rsid w:val="002E73BA"/>
    <w:rsid w:val="002F241E"/>
    <w:rsid w:val="002F3B72"/>
    <w:rsid w:val="002F56AC"/>
    <w:rsid w:val="002F651E"/>
    <w:rsid w:val="002F666D"/>
    <w:rsid w:val="002F66C4"/>
    <w:rsid w:val="002F7CF5"/>
    <w:rsid w:val="003009E3"/>
    <w:rsid w:val="00303922"/>
    <w:rsid w:val="00304003"/>
    <w:rsid w:val="00306634"/>
    <w:rsid w:val="00307026"/>
    <w:rsid w:val="00307C03"/>
    <w:rsid w:val="00311120"/>
    <w:rsid w:val="00311C00"/>
    <w:rsid w:val="003138B4"/>
    <w:rsid w:val="003156C6"/>
    <w:rsid w:val="00321BCD"/>
    <w:rsid w:val="00323959"/>
    <w:rsid w:val="00326F41"/>
    <w:rsid w:val="00332B80"/>
    <w:rsid w:val="00336A46"/>
    <w:rsid w:val="00336D21"/>
    <w:rsid w:val="00340190"/>
    <w:rsid w:val="0034262D"/>
    <w:rsid w:val="00343FE4"/>
    <w:rsid w:val="00350059"/>
    <w:rsid w:val="00350BD9"/>
    <w:rsid w:val="00351B74"/>
    <w:rsid w:val="00352074"/>
    <w:rsid w:val="00352C6D"/>
    <w:rsid w:val="0035461B"/>
    <w:rsid w:val="0035741B"/>
    <w:rsid w:val="003604F5"/>
    <w:rsid w:val="0036225A"/>
    <w:rsid w:val="00366E47"/>
    <w:rsid w:val="003703BE"/>
    <w:rsid w:val="00371894"/>
    <w:rsid w:val="00371C67"/>
    <w:rsid w:val="00373110"/>
    <w:rsid w:val="003746AD"/>
    <w:rsid w:val="00375776"/>
    <w:rsid w:val="00375B78"/>
    <w:rsid w:val="00375DEC"/>
    <w:rsid w:val="00390A8A"/>
    <w:rsid w:val="00390B9B"/>
    <w:rsid w:val="0039142D"/>
    <w:rsid w:val="0039206C"/>
    <w:rsid w:val="0039633A"/>
    <w:rsid w:val="0039678F"/>
    <w:rsid w:val="003A1642"/>
    <w:rsid w:val="003A1768"/>
    <w:rsid w:val="003A2103"/>
    <w:rsid w:val="003A33F3"/>
    <w:rsid w:val="003A3A42"/>
    <w:rsid w:val="003B0390"/>
    <w:rsid w:val="003B2C58"/>
    <w:rsid w:val="003B36BE"/>
    <w:rsid w:val="003B3D88"/>
    <w:rsid w:val="003B3F73"/>
    <w:rsid w:val="003B41D9"/>
    <w:rsid w:val="003B55B3"/>
    <w:rsid w:val="003C05B3"/>
    <w:rsid w:val="003C099E"/>
    <w:rsid w:val="003C0ACA"/>
    <w:rsid w:val="003C1F06"/>
    <w:rsid w:val="003C2054"/>
    <w:rsid w:val="003C5227"/>
    <w:rsid w:val="003D02AB"/>
    <w:rsid w:val="003D35BA"/>
    <w:rsid w:val="003D3C72"/>
    <w:rsid w:val="003D6B5E"/>
    <w:rsid w:val="003E0988"/>
    <w:rsid w:val="003E20F4"/>
    <w:rsid w:val="003E2E91"/>
    <w:rsid w:val="003E6517"/>
    <w:rsid w:val="003E746F"/>
    <w:rsid w:val="003F2C1D"/>
    <w:rsid w:val="003F4319"/>
    <w:rsid w:val="003F5971"/>
    <w:rsid w:val="003F74F2"/>
    <w:rsid w:val="00400F81"/>
    <w:rsid w:val="004027A4"/>
    <w:rsid w:val="00404AE6"/>
    <w:rsid w:val="00406E7C"/>
    <w:rsid w:val="00407C38"/>
    <w:rsid w:val="00410A82"/>
    <w:rsid w:val="00410AFC"/>
    <w:rsid w:val="00411391"/>
    <w:rsid w:val="004126E4"/>
    <w:rsid w:val="004216BF"/>
    <w:rsid w:val="00421884"/>
    <w:rsid w:val="00421A75"/>
    <w:rsid w:val="00423BE1"/>
    <w:rsid w:val="00427552"/>
    <w:rsid w:val="00432560"/>
    <w:rsid w:val="00433BF9"/>
    <w:rsid w:val="00436442"/>
    <w:rsid w:val="004372EF"/>
    <w:rsid w:val="00440E5A"/>
    <w:rsid w:val="0044206F"/>
    <w:rsid w:val="004471C4"/>
    <w:rsid w:val="00447B11"/>
    <w:rsid w:val="00450442"/>
    <w:rsid w:val="00451D2B"/>
    <w:rsid w:val="00452D4B"/>
    <w:rsid w:val="0045345D"/>
    <w:rsid w:val="00453F15"/>
    <w:rsid w:val="004550B2"/>
    <w:rsid w:val="0045582E"/>
    <w:rsid w:val="00455E3D"/>
    <w:rsid w:val="004563D4"/>
    <w:rsid w:val="0045655E"/>
    <w:rsid w:val="00460876"/>
    <w:rsid w:val="004622CD"/>
    <w:rsid w:val="004637D5"/>
    <w:rsid w:val="00463879"/>
    <w:rsid w:val="004648DA"/>
    <w:rsid w:val="00464DC8"/>
    <w:rsid w:val="004666E0"/>
    <w:rsid w:val="0046798A"/>
    <w:rsid w:val="00467C02"/>
    <w:rsid w:val="00471C36"/>
    <w:rsid w:val="004721B7"/>
    <w:rsid w:val="004731AF"/>
    <w:rsid w:val="00473962"/>
    <w:rsid w:val="00474EB7"/>
    <w:rsid w:val="00477A3E"/>
    <w:rsid w:val="0048101E"/>
    <w:rsid w:val="00481BB0"/>
    <w:rsid w:val="00481BFF"/>
    <w:rsid w:val="0048642D"/>
    <w:rsid w:val="00490668"/>
    <w:rsid w:val="00490845"/>
    <w:rsid w:val="004919E2"/>
    <w:rsid w:val="00491AA7"/>
    <w:rsid w:val="00491EF3"/>
    <w:rsid w:val="004944BE"/>
    <w:rsid w:val="00497681"/>
    <w:rsid w:val="004A36A3"/>
    <w:rsid w:val="004B02CD"/>
    <w:rsid w:val="004B038D"/>
    <w:rsid w:val="004B104B"/>
    <w:rsid w:val="004B1EE4"/>
    <w:rsid w:val="004B251F"/>
    <w:rsid w:val="004B2E43"/>
    <w:rsid w:val="004B42F5"/>
    <w:rsid w:val="004B5951"/>
    <w:rsid w:val="004C27EF"/>
    <w:rsid w:val="004C46FA"/>
    <w:rsid w:val="004D3973"/>
    <w:rsid w:val="004D4548"/>
    <w:rsid w:val="004D48DB"/>
    <w:rsid w:val="004D6D0F"/>
    <w:rsid w:val="004E0E92"/>
    <w:rsid w:val="004E4976"/>
    <w:rsid w:val="004F1221"/>
    <w:rsid w:val="004F37E4"/>
    <w:rsid w:val="004F39E0"/>
    <w:rsid w:val="004F4385"/>
    <w:rsid w:val="004F5194"/>
    <w:rsid w:val="00500845"/>
    <w:rsid w:val="005013F1"/>
    <w:rsid w:val="0050564B"/>
    <w:rsid w:val="00507B48"/>
    <w:rsid w:val="0051172B"/>
    <w:rsid w:val="00511C1F"/>
    <w:rsid w:val="00512B39"/>
    <w:rsid w:val="00513CD8"/>
    <w:rsid w:val="00514D77"/>
    <w:rsid w:val="005169EA"/>
    <w:rsid w:val="005174A1"/>
    <w:rsid w:val="0052042E"/>
    <w:rsid w:val="00520721"/>
    <w:rsid w:val="00521271"/>
    <w:rsid w:val="00524DBE"/>
    <w:rsid w:val="00527215"/>
    <w:rsid w:val="00530CEB"/>
    <w:rsid w:val="0053237B"/>
    <w:rsid w:val="0053563F"/>
    <w:rsid w:val="0053588F"/>
    <w:rsid w:val="00535AE8"/>
    <w:rsid w:val="00535FE7"/>
    <w:rsid w:val="00537809"/>
    <w:rsid w:val="00542196"/>
    <w:rsid w:val="0054602F"/>
    <w:rsid w:val="0054622D"/>
    <w:rsid w:val="00546689"/>
    <w:rsid w:val="00546CC9"/>
    <w:rsid w:val="00550221"/>
    <w:rsid w:val="00550380"/>
    <w:rsid w:val="00551D16"/>
    <w:rsid w:val="0055433C"/>
    <w:rsid w:val="0055666D"/>
    <w:rsid w:val="005571F0"/>
    <w:rsid w:val="00557B3D"/>
    <w:rsid w:val="005644A8"/>
    <w:rsid w:val="00565F17"/>
    <w:rsid w:val="00567CC6"/>
    <w:rsid w:val="00571880"/>
    <w:rsid w:val="00573180"/>
    <w:rsid w:val="0057627E"/>
    <w:rsid w:val="00581722"/>
    <w:rsid w:val="00586BB3"/>
    <w:rsid w:val="00590A11"/>
    <w:rsid w:val="00591186"/>
    <w:rsid w:val="00591341"/>
    <w:rsid w:val="0059316B"/>
    <w:rsid w:val="00593D05"/>
    <w:rsid w:val="00594484"/>
    <w:rsid w:val="005A0F49"/>
    <w:rsid w:val="005A1158"/>
    <w:rsid w:val="005A3155"/>
    <w:rsid w:val="005A7D64"/>
    <w:rsid w:val="005A7F3F"/>
    <w:rsid w:val="005B0BD5"/>
    <w:rsid w:val="005B3E22"/>
    <w:rsid w:val="005B4D14"/>
    <w:rsid w:val="005B54FB"/>
    <w:rsid w:val="005C245A"/>
    <w:rsid w:val="005C3C8A"/>
    <w:rsid w:val="005C3DE1"/>
    <w:rsid w:val="005C3FC1"/>
    <w:rsid w:val="005C481E"/>
    <w:rsid w:val="005C517C"/>
    <w:rsid w:val="005C6536"/>
    <w:rsid w:val="005D00BC"/>
    <w:rsid w:val="005D056F"/>
    <w:rsid w:val="005D06C2"/>
    <w:rsid w:val="005D34DD"/>
    <w:rsid w:val="005D42C2"/>
    <w:rsid w:val="005E3377"/>
    <w:rsid w:val="005E744C"/>
    <w:rsid w:val="005F056A"/>
    <w:rsid w:val="005F120E"/>
    <w:rsid w:val="005F3A27"/>
    <w:rsid w:val="005F5713"/>
    <w:rsid w:val="006005A0"/>
    <w:rsid w:val="0060073B"/>
    <w:rsid w:val="0060116D"/>
    <w:rsid w:val="00602BDE"/>
    <w:rsid w:val="006031B0"/>
    <w:rsid w:val="00604FD5"/>
    <w:rsid w:val="00607AB3"/>
    <w:rsid w:val="0061078E"/>
    <w:rsid w:val="00610ED0"/>
    <w:rsid w:val="006159C1"/>
    <w:rsid w:val="00615AD4"/>
    <w:rsid w:val="00615B1B"/>
    <w:rsid w:val="00615FC2"/>
    <w:rsid w:val="00616B75"/>
    <w:rsid w:val="0061705D"/>
    <w:rsid w:val="00617403"/>
    <w:rsid w:val="006174CE"/>
    <w:rsid w:val="0061783D"/>
    <w:rsid w:val="00622362"/>
    <w:rsid w:val="0062262E"/>
    <w:rsid w:val="006228BF"/>
    <w:rsid w:val="006308BF"/>
    <w:rsid w:val="006318E9"/>
    <w:rsid w:val="00632BFF"/>
    <w:rsid w:val="00634A1C"/>
    <w:rsid w:val="006359E2"/>
    <w:rsid w:val="006361ED"/>
    <w:rsid w:val="00636250"/>
    <w:rsid w:val="006423FE"/>
    <w:rsid w:val="0064368A"/>
    <w:rsid w:val="00643B8A"/>
    <w:rsid w:val="00644BAC"/>
    <w:rsid w:val="00647848"/>
    <w:rsid w:val="00650C4A"/>
    <w:rsid w:val="00652650"/>
    <w:rsid w:val="006530BA"/>
    <w:rsid w:val="00653665"/>
    <w:rsid w:val="00654635"/>
    <w:rsid w:val="00657166"/>
    <w:rsid w:val="00661C75"/>
    <w:rsid w:val="00661E97"/>
    <w:rsid w:val="006663E2"/>
    <w:rsid w:val="00670DEF"/>
    <w:rsid w:val="00671B5E"/>
    <w:rsid w:val="00672780"/>
    <w:rsid w:val="00672F1E"/>
    <w:rsid w:val="00674324"/>
    <w:rsid w:val="0068242A"/>
    <w:rsid w:val="00685BE8"/>
    <w:rsid w:val="0069063F"/>
    <w:rsid w:val="0069086E"/>
    <w:rsid w:val="006914BF"/>
    <w:rsid w:val="006924A6"/>
    <w:rsid w:val="006951FB"/>
    <w:rsid w:val="006970CB"/>
    <w:rsid w:val="006A2CF2"/>
    <w:rsid w:val="006A4290"/>
    <w:rsid w:val="006A44E2"/>
    <w:rsid w:val="006A4CE6"/>
    <w:rsid w:val="006A5189"/>
    <w:rsid w:val="006A615D"/>
    <w:rsid w:val="006B5168"/>
    <w:rsid w:val="006B5C10"/>
    <w:rsid w:val="006B6BCC"/>
    <w:rsid w:val="006B6BD9"/>
    <w:rsid w:val="006C4975"/>
    <w:rsid w:val="006C5B1D"/>
    <w:rsid w:val="006C649C"/>
    <w:rsid w:val="006C6DEF"/>
    <w:rsid w:val="006C7634"/>
    <w:rsid w:val="006C792F"/>
    <w:rsid w:val="006D3759"/>
    <w:rsid w:val="006F0F79"/>
    <w:rsid w:val="006F2DD0"/>
    <w:rsid w:val="006F435C"/>
    <w:rsid w:val="006F526A"/>
    <w:rsid w:val="006F78A6"/>
    <w:rsid w:val="00700269"/>
    <w:rsid w:val="007005F0"/>
    <w:rsid w:val="00700FB4"/>
    <w:rsid w:val="0070363D"/>
    <w:rsid w:val="00703E9D"/>
    <w:rsid w:val="007040D4"/>
    <w:rsid w:val="0070554A"/>
    <w:rsid w:val="0071035C"/>
    <w:rsid w:val="00714FC9"/>
    <w:rsid w:val="007150B8"/>
    <w:rsid w:val="00715EA8"/>
    <w:rsid w:val="0072116D"/>
    <w:rsid w:val="00721A0B"/>
    <w:rsid w:val="0072254F"/>
    <w:rsid w:val="00723764"/>
    <w:rsid w:val="0072520B"/>
    <w:rsid w:val="00725E5F"/>
    <w:rsid w:val="0072725B"/>
    <w:rsid w:val="00732C99"/>
    <w:rsid w:val="00734DB2"/>
    <w:rsid w:val="00735B8E"/>
    <w:rsid w:val="00737494"/>
    <w:rsid w:val="00740788"/>
    <w:rsid w:val="00742859"/>
    <w:rsid w:val="007437FF"/>
    <w:rsid w:val="00745693"/>
    <w:rsid w:val="00751787"/>
    <w:rsid w:val="00753D23"/>
    <w:rsid w:val="00754DBF"/>
    <w:rsid w:val="0075640E"/>
    <w:rsid w:val="0076349A"/>
    <w:rsid w:val="00764AAE"/>
    <w:rsid w:val="00765720"/>
    <w:rsid w:val="007658A2"/>
    <w:rsid w:val="00766A54"/>
    <w:rsid w:val="00770326"/>
    <w:rsid w:val="007749B8"/>
    <w:rsid w:val="00775ED0"/>
    <w:rsid w:val="007760D8"/>
    <w:rsid w:val="00776857"/>
    <w:rsid w:val="00783C59"/>
    <w:rsid w:val="007855F4"/>
    <w:rsid w:val="00786025"/>
    <w:rsid w:val="0078611C"/>
    <w:rsid w:val="00787ADA"/>
    <w:rsid w:val="00787C5E"/>
    <w:rsid w:val="00790070"/>
    <w:rsid w:val="00791910"/>
    <w:rsid w:val="00792B49"/>
    <w:rsid w:val="00793E6E"/>
    <w:rsid w:val="00793EFB"/>
    <w:rsid w:val="00794940"/>
    <w:rsid w:val="00794BC3"/>
    <w:rsid w:val="00794E89"/>
    <w:rsid w:val="00795C8A"/>
    <w:rsid w:val="007978D7"/>
    <w:rsid w:val="007A1518"/>
    <w:rsid w:val="007A1BD6"/>
    <w:rsid w:val="007A1D39"/>
    <w:rsid w:val="007A263F"/>
    <w:rsid w:val="007A3AA1"/>
    <w:rsid w:val="007A7A56"/>
    <w:rsid w:val="007B28AA"/>
    <w:rsid w:val="007B33F7"/>
    <w:rsid w:val="007B4FB0"/>
    <w:rsid w:val="007B6570"/>
    <w:rsid w:val="007C55E4"/>
    <w:rsid w:val="007C56C6"/>
    <w:rsid w:val="007C6CF9"/>
    <w:rsid w:val="007D463F"/>
    <w:rsid w:val="007D4B68"/>
    <w:rsid w:val="007D74E3"/>
    <w:rsid w:val="007E159F"/>
    <w:rsid w:val="007E2484"/>
    <w:rsid w:val="007E2649"/>
    <w:rsid w:val="007E306D"/>
    <w:rsid w:val="007E5F87"/>
    <w:rsid w:val="007E7D24"/>
    <w:rsid w:val="007F00C4"/>
    <w:rsid w:val="007F053C"/>
    <w:rsid w:val="007F6C9F"/>
    <w:rsid w:val="007F73F1"/>
    <w:rsid w:val="00802000"/>
    <w:rsid w:val="00802ACD"/>
    <w:rsid w:val="008045E3"/>
    <w:rsid w:val="00804A81"/>
    <w:rsid w:val="00807F72"/>
    <w:rsid w:val="00811702"/>
    <w:rsid w:val="0081219B"/>
    <w:rsid w:val="008134A3"/>
    <w:rsid w:val="008134FB"/>
    <w:rsid w:val="00814494"/>
    <w:rsid w:val="008216A5"/>
    <w:rsid w:val="008225FF"/>
    <w:rsid w:val="008236DE"/>
    <w:rsid w:val="008253F0"/>
    <w:rsid w:val="0083402F"/>
    <w:rsid w:val="00834774"/>
    <w:rsid w:val="00835791"/>
    <w:rsid w:val="008421A5"/>
    <w:rsid w:val="008503EE"/>
    <w:rsid w:val="00851ABD"/>
    <w:rsid w:val="00853469"/>
    <w:rsid w:val="00855AF1"/>
    <w:rsid w:val="00855E7F"/>
    <w:rsid w:val="008573A0"/>
    <w:rsid w:val="00860B36"/>
    <w:rsid w:val="008667DA"/>
    <w:rsid w:val="00873AEC"/>
    <w:rsid w:val="00873F24"/>
    <w:rsid w:val="00874786"/>
    <w:rsid w:val="008762DF"/>
    <w:rsid w:val="008819F9"/>
    <w:rsid w:val="008827BF"/>
    <w:rsid w:val="00882CCF"/>
    <w:rsid w:val="008835FD"/>
    <w:rsid w:val="00886646"/>
    <w:rsid w:val="008866C5"/>
    <w:rsid w:val="008904DF"/>
    <w:rsid w:val="00890613"/>
    <w:rsid w:val="0089299B"/>
    <w:rsid w:val="008942EA"/>
    <w:rsid w:val="008952D2"/>
    <w:rsid w:val="0089536F"/>
    <w:rsid w:val="008A0622"/>
    <w:rsid w:val="008A0E28"/>
    <w:rsid w:val="008A29C6"/>
    <w:rsid w:val="008A6F1E"/>
    <w:rsid w:val="008A78CF"/>
    <w:rsid w:val="008B3803"/>
    <w:rsid w:val="008B4ED8"/>
    <w:rsid w:val="008B4FCA"/>
    <w:rsid w:val="008B7E31"/>
    <w:rsid w:val="008C54E4"/>
    <w:rsid w:val="008C57C7"/>
    <w:rsid w:val="008D014E"/>
    <w:rsid w:val="008D2708"/>
    <w:rsid w:val="008D3258"/>
    <w:rsid w:val="008E053F"/>
    <w:rsid w:val="008E081A"/>
    <w:rsid w:val="008E0A53"/>
    <w:rsid w:val="008E1B30"/>
    <w:rsid w:val="008E1E43"/>
    <w:rsid w:val="008E1ED1"/>
    <w:rsid w:val="008E2D95"/>
    <w:rsid w:val="008E4FE5"/>
    <w:rsid w:val="008E65FE"/>
    <w:rsid w:val="008F000C"/>
    <w:rsid w:val="008F0313"/>
    <w:rsid w:val="008F0C5D"/>
    <w:rsid w:val="008F17C7"/>
    <w:rsid w:val="008F1B84"/>
    <w:rsid w:val="008F24D0"/>
    <w:rsid w:val="008F3C1A"/>
    <w:rsid w:val="008F44F2"/>
    <w:rsid w:val="008F4F5D"/>
    <w:rsid w:val="008F7515"/>
    <w:rsid w:val="008F7A2D"/>
    <w:rsid w:val="00903D10"/>
    <w:rsid w:val="00905A5B"/>
    <w:rsid w:val="00910619"/>
    <w:rsid w:val="00910B5B"/>
    <w:rsid w:val="00912C2D"/>
    <w:rsid w:val="00912CEA"/>
    <w:rsid w:val="00914E99"/>
    <w:rsid w:val="0091636F"/>
    <w:rsid w:val="00916D01"/>
    <w:rsid w:val="00917757"/>
    <w:rsid w:val="009178A2"/>
    <w:rsid w:val="00921E2C"/>
    <w:rsid w:val="009220B6"/>
    <w:rsid w:val="00923C34"/>
    <w:rsid w:val="00924AF7"/>
    <w:rsid w:val="00930696"/>
    <w:rsid w:val="00930FA3"/>
    <w:rsid w:val="009320B5"/>
    <w:rsid w:val="009331D2"/>
    <w:rsid w:val="0094002F"/>
    <w:rsid w:val="00940080"/>
    <w:rsid w:val="00941569"/>
    <w:rsid w:val="00941A68"/>
    <w:rsid w:val="0094320C"/>
    <w:rsid w:val="0094580C"/>
    <w:rsid w:val="00946028"/>
    <w:rsid w:val="00946E38"/>
    <w:rsid w:val="00955AB4"/>
    <w:rsid w:val="00957D89"/>
    <w:rsid w:val="009621C9"/>
    <w:rsid w:val="00962FA3"/>
    <w:rsid w:val="009649A9"/>
    <w:rsid w:val="00965AF9"/>
    <w:rsid w:val="00972FDD"/>
    <w:rsid w:val="009807EE"/>
    <w:rsid w:val="00981EE3"/>
    <w:rsid w:val="00983342"/>
    <w:rsid w:val="00992D66"/>
    <w:rsid w:val="00996108"/>
    <w:rsid w:val="00997210"/>
    <w:rsid w:val="00997899"/>
    <w:rsid w:val="00997E69"/>
    <w:rsid w:val="009A0058"/>
    <w:rsid w:val="009A421C"/>
    <w:rsid w:val="009B2749"/>
    <w:rsid w:val="009B2B95"/>
    <w:rsid w:val="009B41A9"/>
    <w:rsid w:val="009C0078"/>
    <w:rsid w:val="009C0902"/>
    <w:rsid w:val="009C2B13"/>
    <w:rsid w:val="009C44A1"/>
    <w:rsid w:val="009C7960"/>
    <w:rsid w:val="009D0BCF"/>
    <w:rsid w:val="009D28E5"/>
    <w:rsid w:val="009D310D"/>
    <w:rsid w:val="009D329F"/>
    <w:rsid w:val="009D3827"/>
    <w:rsid w:val="009D6318"/>
    <w:rsid w:val="009D7C12"/>
    <w:rsid w:val="009E1FD5"/>
    <w:rsid w:val="009E5256"/>
    <w:rsid w:val="009E7495"/>
    <w:rsid w:val="009F11CC"/>
    <w:rsid w:val="009F2062"/>
    <w:rsid w:val="009F37E3"/>
    <w:rsid w:val="009F3F5C"/>
    <w:rsid w:val="009F573C"/>
    <w:rsid w:val="009F5E50"/>
    <w:rsid w:val="00A0062D"/>
    <w:rsid w:val="00A01539"/>
    <w:rsid w:val="00A01668"/>
    <w:rsid w:val="00A034E7"/>
    <w:rsid w:val="00A03D17"/>
    <w:rsid w:val="00A0664C"/>
    <w:rsid w:val="00A066A7"/>
    <w:rsid w:val="00A111BF"/>
    <w:rsid w:val="00A14573"/>
    <w:rsid w:val="00A1641C"/>
    <w:rsid w:val="00A16D37"/>
    <w:rsid w:val="00A20B9F"/>
    <w:rsid w:val="00A22ECA"/>
    <w:rsid w:val="00A255B8"/>
    <w:rsid w:val="00A30732"/>
    <w:rsid w:val="00A34E81"/>
    <w:rsid w:val="00A36D42"/>
    <w:rsid w:val="00A3736D"/>
    <w:rsid w:val="00A375EA"/>
    <w:rsid w:val="00A431DC"/>
    <w:rsid w:val="00A43E47"/>
    <w:rsid w:val="00A453E0"/>
    <w:rsid w:val="00A45A50"/>
    <w:rsid w:val="00A50943"/>
    <w:rsid w:val="00A52D46"/>
    <w:rsid w:val="00A54B5D"/>
    <w:rsid w:val="00A578D0"/>
    <w:rsid w:val="00A608F5"/>
    <w:rsid w:val="00A61155"/>
    <w:rsid w:val="00A625A8"/>
    <w:rsid w:val="00A651B1"/>
    <w:rsid w:val="00A6569F"/>
    <w:rsid w:val="00A721C2"/>
    <w:rsid w:val="00A72AAE"/>
    <w:rsid w:val="00A72D43"/>
    <w:rsid w:val="00A75038"/>
    <w:rsid w:val="00A75E63"/>
    <w:rsid w:val="00A76FFE"/>
    <w:rsid w:val="00A8075C"/>
    <w:rsid w:val="00A81002"/>
    <w:rsid w:val="00A8260F"/>
    <w:rsid w:val="00A82794"/>
    <w:rsid w:val="00A83344"/>
    <w:rsid w:val="00A83646"/>
    <w:rsid w:val="00A8444E"/>
    <w:rsid w:val="00A87EBB"/>
    <w:rsid w:val="00A87EDA"/>
    <w:rsid w:val="00A92F1D"/>
    <w:rsid w:val="00A942D9"/>
    <w:rsid w:val="00A94903"/>
    <w:rsid w:val="00AA1BAC"/>
    <w:rsid w:val="00AA541C"/>
    <w:rsid w:val="00AA6017"/>
    <w:rsid w:val="00AA71F1"/>
    <w:rsid w:val="00AA729E"/>
    <w:rsid w:val="00AB05F0"/>
    <w:rsid w:val="00AB2C52"/>
    <w:rsid w:val="00AB620C"/>
    <w:rsid w:val="00AB6DAF"/>
    <w:rsid w:val="00AC0770"/>
    <w:rsid w:val="00AC2B6E"/>
    <w:rsid w:val="00AC3D10"/>
    <w:rsid w:val="00AC637F"/>
    <w:rsid w:val="00AC763F"/>
    <w:rsid w:val="00AD11D7"/>
    <w:rsid w:val="00AD153E"/>
    <w:rsid w:val="00AD4475"/>
    <w:rsid w:val="00AD4C4B"/>
    <w:rsid w:val="00AE0114"/>
    <w:rsid w:val="00AE1052"/>
    <w:rsid w:val="00AE4F45"/>
    <w:rsid w:val="00AE6EBF"/>
    <w:rsid w:val="00AF006C"/>
    <w:rsid w:val="00AF044B"/>
    <w:rsid w:val="00AF2697"/>
    <w:rsid w:val="00AF4B48"/>
    <w:rsid w:val="00AF6D64"/>
    <w:rsid w:val="00AF7CA6"/>
    <w:rsid w:val="00B00564"/>
    <w:rsid w:val="00B02A4C"/>
    <w:rsid w:val="00B02C06"/>
    <w:rsid w:val="00B11816"/>
    <w:rsid w:val="00B12973"/>
    <w:rsid w:val="00B12B99"/>
    <w:rsid w:val="00B13C5C"/>
    <w:rsid w:val="00B14044"/>
    <w:rsid w:val="00B14712"/>
    <w:rsid w:val="00B149D6"/>
    <w:rsid w:val="00B157A8"/>
    <w:rsid w:val="00B30379"/>
    <w:rsid w:val="00B3063C"/>
    <w:rsid w:val="00B32C6E"/>
    <w:rsid w:val="00B33101"/>
    <w:rsid w:val="00B33664"/>
    <w:rsid w:val="00B340B9"/>
    <w:rsid w:val="00B360F2"/>
    <w:rsid w:val="00B4036B"/>
    <w:rsid w:val="00B4137F"/>
    <w:rsid w:val="00B44AA3"/>
    <w:rsid w:val="00B466A1"/>
    <w:rsid w:val="00B5281D"/>
    <w:rsid w:val="00B52C5B"/>
    <w:rsid w:val="00B531C2"/>
    <w:rsid w:val="00B53DF5"/>
    <w:rsid w:val="00B60F68"/>
    <w:rsid w:val="00B62817"/>
    <w:rsid w:val="00B628E5"/>
    <w:rsid w:val="00B63F92"/>
    <w:rsid w:val="00B64044"/>
    <w:rsid w:val="00B67230"/>
    <w:rsid w:val="00B673CE"/>
    <w:rsid w:val="00B72F88"/>
    <w:rsid w:val="00B7560A"/>
    <w:rsid w:val="00B7751C"/>
    <w:rsid w:val="00B809C9"/>
    <w:rsid w:val="00B826BD"/>
    <w:rsid w:val="00B83B7B"/>
    <w:rsid w:val="00B84223"/>
    <w:rsid w:val="00B8502E"/>
    <w:rsid w:val="00B85986"/>
    <w:rsid w:val="00B86E13"/>
    <w:rsid w:val="00B8762A"/>
    <w:rsid w:val="00B9018A"/>
    <w:rsid w:val="00B96551"/>
    <w:rsid w:val="00BA2360"/>
    <w:rsid w:val="00BA5EE1"/>
    <w:rsid w:val="00BA7E14"/>
    <w:rsid w:val="00BB5849"/>
    <w:rsid w:val="00BC1777"/>
    <w:rsid w:val="00BC3998"/>
    <w:rsid w:val="00BC3EA2"/>
    <w:rsid w:val="00BC53EB"/>
    <w:rsid w:val="00BC6D70"/>
    <w:rsid w:val="00BC7FF2"/>
    <w:rsid w:val="00BD1274"/>
    <w:rsid w:val="00BD1B9B"/>
    <w:rsid w:val="00BD299F"/>
    <w:rsid w:val="00BD5214"/>
    <w:rsid w:val="00BD6F12"/>
    <w:rsid w:val="00BE1923"/>
    <w:rsid w:val="00BE33D8"/>
    <w:rsid w:val="00BE38D8"/>
    <w:rsid w:val="00BE40F1"/>
    <w:rsid w:val="00BE58AB"/>
    <w:rsid w:val="00BE6723"/>
    <w:rsid w:val="00BF0548"/>
    <w:rsid w:val="00BF17C5"/>
    <w:rsid w:val="00BF3D2B"/>
    <w:rsid w:val="00BF7BDF"/>
    <w:rsid w:val="00C00EFA"/>
    <w:rsid w:val="00C01A01"/>
    <w:rsid w:val="00C02CDC"/>
    <w:rsid w:val="00C05FF7"/>
    <w:rsid w:val="00C0741D"/>
    <w:rsid w:val="00C0777D"/>
    <w:rsid w:val="00C12D39"/>
    <w:rsid w:val="00C13314"/>
    <w:rsid w:val="00C14F06"/>
    <w:rsid w:val="00C17096"/>
    <w:rsid w:val="00C21F80"/>
    <w:rsid w:val="00C22858"/>
    <w:rsid w:val="00C23DCE"/>
    <w:rsid w:val="00C25529"/>
    <w:rsid w:val="00C316BA"/>
    <w:rsid w:val="00C328A3"/>
    <w:rsid w:val="00C364FF"/>
    <w:rsid w:val="00C4048B"/>
    <w:rsid w:val="00C40735"/>
    <w:rsid w:val="00C41D0B"/>
    <w:rsid w:val="00C43CFF"/>
    <w:rsid w:val="00C455D6"/>
    <w:rsid w:val="00C53126"/>
    <w:rsid w:val="00C5593A"/>
    <w:rsid w:val="00C561D3"/>
    <w:rsid w:val="00C56E75"/>
    <w:rsid w:val="00C57F35"/>
    <w:rsid w:val="00C60FAB"/>
    <w:rsid w:val="00C64118"/>
    <w:rsid w:val="00C679CB"/>
    <w:rsid w:val="00C7367D"/>
    <w:rsid w:val="00C73B95"/>
    <w:rsid w:val="00C75B17"/>
    <w:rsid w:val="00C77ED0"/>
    <w:rsid w:val="00C8032E"/>
    <w:rsid w:val="00C81BD5"/>
    <w:rsid w:val="00C81D44"/>
    <w:rsid w:val="00C82EE6"/>
    <w:rsid w:val="00C83917"/>
    <w:rsid w:val="00C84F7F"/>
    <w:rsid w:val="00C85F62"/>
    <w:rsid w:val="00C87705"/>
    <w:rsid w:val="00C877A6"/>
    <w:rsid w:val="00C9651E"/>
    <w:rsid w:val="00C97AA9"/>
    <w:rsid w:val="00CA0F90"/>
    <w:rsid w:val="00CA186F"/>
    <w:rsid w:val="00CA2335"/>
    <w:rsid w:val="00CA2AE3"/>
    <w:rsid w:val="00CA481E"/>
    <w:rsid w:val="00CA5C19"/>
    <w:rsid w:val="00CA6D25"/>
    <w:rsid w:val="00CA731A"/>
    <w:rsid w:val="00CB0D0D"/>
    <w:rsid w:val="00CB14E3"/>
    <w:rsid w:val="00CB2FFA"/>
    <w:rsid w:val="00CB3DE7"/>
    <w:rsid w:val="00CB4791"/>
    <w:rsid w:val="00CB5AB6"/>
    <w:rsid w:val="00CB65E1"/>
    <w:rsid w:val="00CB7361"/>
    <w:rsid w:val="00CB78E6"/>
    <w:rsid w:val="00CC164A"/>
    <w:rsid w:val="00CC1E47"/>
    <w:rsid w:val="00CC5155"/>
    <w:rsid w:val="00CC6755"/>
    <w:rsid w:val="00CD0708"/>
    <w:rsid w:val="00CD1EB2"/>
    <w:rsid w:val="00CD28DE"/>
    <w:rsid w:val="00CD2C85"/>
    <w:rsid w:val="00CD6418"/>
    <w:rsid w:val="00CD68F7"/>
    <w:rsid w:val="00CE11E0"/>
    <w:rsid w:val="00CE3E03"/>
    <w:rsid w:val="00CE6CBC"/>
    <w:rsid w:val="00CF0B1D"/>
    <w:rsid w:val="00CF1682"/>
    <w:rsid w:val="00CF1D72"/>
    <w:rsid w:val="00CF3695"/>
    <w:rsid w:val="00CF765F"/>
    <w:rsid w:val="00D0444B"/>
    <w:rsid w:val="00D0693A"/>
    <w:rsid w:val="00D07C8E"/>
    <w:rsid w:val="00D10F71"/>
    <w:rsid w:val="00D11F94"/>
    <w:rsid w:val="00D133C3"/>
    <w:rsid w:val="00D1614D"/>
    <w:rsid w:val="00D17075"/>
    <w:rsid w:val="00D1797F"/>
    <w:rsid w:val="00D22A86"/>
    <w:rsid w:val="00D235EA"/>
    <w:rsid w:val="00D27896"/>
    <w:rsid w:val="00D302EF"/>
    <w:rsid w:val="00D369DF"/>
    <w:rsid w:val="00D36DA4"/>
    <w:rsid w:val="00D412E1"/>
    <w:rsid w:val="00D44EFA"/>
    <w:rsid w:val="00D46DE5"/>
    <w:rsid w:val="00D4775C"/>
    <w:rsid w:val="00D47C25"/>
    <w:rsid w:val="00D5069C"/>
    <w:rsid w:val="00D51E78"/>
    <w:rsid w:val="00D52FE2"/>
    <w:rsid w:val="00D53031"/>
    <w:rsid w:val="00D54048"/>
    <w:rsid w:val="00D608AF"/>
    <w:rsid w:val="00D6336F"/>
    <w:rsid w:val="00D64C11"/>
    <w:rsid w:val="00D67927"/>
    <w:rsid w:val="00D67FA5"/>
    <w:rsid w:val="00D70262"/>
    <w:rsid w:val="00D726F0"/>
    <w:rsid w:val="00D72A1D"/>
    <w:rsid w:val="00D7444C"/>
    <w:rsid w:val="00D80018"/>
    <w:rsid w:val="00D80382"/>
    <w:rsid w:val="00D828EB"/>
    <w:rsid w:val="00D904B6"/>
    <w:rsid w:val="00D93AC3"/>
    <w:rsid w:val="00D95C3B"/>
    <w:rsid w:val="00D96C6B"/>
    <w:rsid w:val="00D9715A"/>
    <w:rsid w:val="00DA1935"/>
    <w:rsid w:val="00DA5B85"/>
    <w:rsid w:val="00DA5CC5"/>
    <w:rsid w:val="00DB10AB"/>
    <w:rsid w:val="00DB192C"/>
    <w:rsid w:val="00DB19C3"/>
    <w:rsid w:val="00DB40CC"/>
    <w:rsid w:val="00DB52BD"/>
    <w:rsid w:val="00DB68E2"/>
    <w:rsid w:val="00DC02F8"/>
    <w:rsid w:val="00DC2E4D"/>
    <w:rsid w:val="00DC3373"/>
    <w:rsid w:val="00DC3F60"/>
    <w:rsid w:val="00DC5228"/>
    <w:rsid w:val="00DC7C0D"/>
    <w:rsid w:val="00DD0A3C"/>
    <w:rsid w:val="00DD15B3"/>
    <w:rsid w:val="00DD1991"/>
    <w:rsid w:val="00DD3754"/>
    <w:rsid w:val="00DD4FBA"/>
    <w:rsid w:val="00DD6235"/>
    <w:rsid w:val="00DE06BA"/>
    <w:rsid w:val="00DE1A40"/>
    <w:rsid w:val="00DE1F63"/>
    <w:rsid w:val="00DE40E1"/>
    <w:rsid w:val="00DE4F65"/>
    <w:rsid w:val="00DE5618"/>
    <w:rsid w:val="00DE7629"/>
    <w:rsid w:val="00DF1728"/>
    <w:rsid w:val="00DF3801"/>
    <w:rsid w:val="00E00771"/>
    <w:rsid w:val="00E05759"/>
    <w:rsid w:val="00E06F6C"/>
    <w:rsid w:val="00E07275"/>
    <w:rsid w:val="00E07320"/>
    <w:rsid w:val="00E07FEC"/>
    <w:rsid w:val="00E10257"/>
    <w:rsid w:val="00E105AD"/>
    <w:rsid w:val="00E10B91"/>
    <w:rsid w:val="00E112DE"/>
    <w:rsid w:val="00E119FD"/>
    <w:rsid w:val="00E11D99"/>
    <w:rsid w:val="00E12B61"/>
    <w:rsid w:val="00E13157"/>
    <w:rsid w:val="00E150E5"/>
    <w:rsid w:val="00E1670A"/>
    <w:rsid w:val="00E2073E"/>
    <w:rsid w:val="00E21CC7"/>
    <w:rsid w:val="00E27F48"/>
    <w:rsid w:val="00E31857"/>
    <w:rsid w:val="00E32A32"/>
    <w:rsid w:val="00E43FB5"/>
    <w:rsid w:val="00E46AB8"/>
    <w:rsid w:val="00E529E0"/>
    <w:rsid w:val="00E52B11"/>
    <w:rsid w:val="00E5378E"/>
    <w:rsid w:val="00E5514F"/>
    <w:rsid w:val="00E575A5"/>
    <w:rsid w:val="00E57661"/>
    <w:rsid w:val="00E60EFF"/>
    <w:rsid w:val="00E62BE0"/>
    <w:rsid w:val="00E62EAE"/>
    <w:rsid w:val="00E63586"/>
    <w:rsid w:val="00E64320"/>
    <w:rsid w:val="00E65DCB"/>
    <w:rsid w:val="00E67672"/>
    <w:rsid w:val="00E705E9"/>
    <w:rsid w:val="00E71084"/>
    <w:rsid w:val="00E7238E"/>
    <w:rsid w:val="00E74993"/>
    <w:rsid w:val="00E8479E"/>
    <w:rsid w:val="00E90A77"/>
    <w:rsid w:val="00E91447"/>
    <w:rsid w:val="00E91891"/>
    <w:rsid w:val="00E95E1A"/>
    <w:rsid w:val="00EA058F"/>
    <w:rsid w:val="00EA27EB"/>
    <w:rsid w:val="00EA3A9C"/>
    <w:rsid w:val="00EA3C39"/>
    <w:rsid w:val="00EA635E"/>
    <w:rsid w:val="00EB2164"/>
    <w:rsid w:val="00EB291F"/>
    <w:rsid w:val="00EB371E"/>
    <w:rsid w:val="00EB37CC"/>
    <w:rsid w:val="00EB48FC"/>
    <w:rsid w:val="00EB5DAA"/>
    <w:rsid w:val="00EC4BCA"/>
    <w:rsid w:val="00EC726E"/>
    <w:rsid w:val="00EC7D98"/>
    <w:rsid w:val="00EC7F2D"/>
    <w:rsid w:val="00ED2EDD"/>
    <w:rsid w:val="00EE0578"/>
    <w:rsid w:val="00EE2A7E"/>
    <w:rsid w:val="00EE5DAA"/>
    <w:rsid w:val="00EE6E35"/>
    <w:rsid w:val="00EE791B"/>
    <w:rsid w:val="00EF5611"/>
    <w:rsid w:val="00EF7727"/>
    <w:rsid w:val="00F01DC8"/>
    <w:rsid w:val="00F035C2"/>
    <w:rsid w:val="00F0499E"/>
    <w:rsid w:val="00F1125A"/>
    <w:rsid w:val="00F11863"/>
    <w:rsid w:val="00F11A46"/>
    <w:rsid w:val="00F11D5C"/>
    <w:rsid w:val="00F13B4B"/>
    <w:rsid w:val="00F142E5"/>
    <w:rsid w:val="00F15115"/>
    <w:rsid w:val="00F16D1D"/>
    <w:rsid w:val="00F17353"/>
    <w:rsid w:val="00F20CC1"/>
    <w:rsid w:val="00F20EC8"/>
    <w:rsid w:val="00F227D3"/>
    <w:rsid w:val="00F2378E"/>
    <w:rsid w:val="00F247B4"/>
    <w:rsid w:val="00F25646"/>
    <w:rsid w:val="00F26881"/>
    <w:rsid w:val="00F27055"/>
    <w:rsid w:val="00F27786"/>
    <w:rsid w:val="00F277D7"/>
    <w:rsid w:val="00F3141A"/>
    <w:rsid w:val="00F32146"/>
    <w:rsid w:val="00F32750"/>
    <w:rsid w:val="00F335B3"/>
    <w:rsid w:val="00F34CF7"/>
    <w:rsid w:val="00F35200"/>
    <w:rsid w:val="00F3548C"/>
    <w:rsid w:val="00F3767F"/>
    <w:rsid w:val="00F47E77"/>
    <w:rsid w:val="00F517C1"/>
    <w:rsid w:val="00F519A9"/>
    <w:rsid w:val="00F54A45"/>
    <w:rsid w:val="00F55480"/>
    <w:rsid w:val="00F55E09"/>
    <w:rsid w:val="00F579E5"/>
    <w:rsid w:val="00F57AB3"/>
    <w:rsid w:val="00F60953"/>
    <w:rsid w:val="00F627F7"/>
    <w:rsid w:val="00F629DA"/>
    <w:rsid w:val="00F62B90"/>
    <w:rsid w:val="00F62CDC"/>
    <w:rsid w:val="00F62DD6"/>
    <w:rsid w:val="00F6434D"/>
    <w:rsid w:val="00F64623"/>
    <w:rsid w:val="00F64CFF"/>
    <w:rsid w:val="00F654F5"/>
    <w:rsid w:val="00F669D0"/>
    <w:rsid w:val="00F67695"/>
    <w:rsid w:val="00F67A9D"/>
    <w:rsid w:val="00F70A13"/>
    <w:rsid w:val="00F71AB8"/>
    <w:rsid w:val="00F805AC"/>
    <w:rsid w:val="00F81339"/>
    <w:rsid w:val="00F8411C"/>
    <w:rsid w:val="00F9276C"/>
    <w:rsid w:val="00F929C8"/>
    <w:rsid w:val="00FA6EC2"/>
    <w:rsid w:val="00FB239C"/>
    <w:rsid w:val="00FB40D7"/>
    <w:rsid w:val="00FB4257"/>
    <w:rsid w:val="00FB432A"/>
    <w:rsid w:val="00FB609E"/>
    <w:rsid w:val="00FC0E4A"/>
    <w:rsid w:val="00FC4C9D"/>
    <w:rsid w:val="00FC5E68"/>
    <w:rsid w:val="00FC6B6F"/>
    <w:rsid w:val="00FD48C6"/>
    <w:rsid w:val="00FD50AC"/>
    <w:rsid w:val="00FD7158"/>
    <w:rsid w:val="00FE041F"/>
    <w:rsid w:val="00FE0CB6"/>
    <w:rsid w:val="00FE1CD5"/>
    <w:rsid w:val="00FE5B65"/>
    <w:rsid w:val="00FF03BB"/>
    <w:rsid w:val="00FF2913"/>
    <w:rsid w:val="00FF3A4A"/>
    <w:rsid w:val="00FF5C34"/>
    <w:rsid w:val="00FF7C81"/>
    <w:rsid w:val="00FF7D16"/>
    <w:rsid w:val="026A631C"/>
    <w:rsid w:val="0C407ED0"/>
    <w:rsid w:val="0FE8FADA"/>
    <w:rsid w:val="1376A7A8"/>
    <w:rsid w:val="14F352C9"/>
    <w:rsid w:val="162F2546"/>
    <w:rsid w:val="18B96D76"/>
    <w:rsid w:val="1D77B6CC"/>
    <w:rsid w:val="1F3C231B"/>
    <w:rsid w:val="1F762EE4"/>
    <w:rsid w:val="1FB3B60D"/>
    <w:rsid w:val="1FFD3F4A"/>
    <w:rsid w:val="26E9987C"/>
    <w:rsid w:val="26FFEA25"/>
    <w:rsid w:val="2C084D2A"/>
    <w:rsid w:val="2FFD34B8"/>
    <w:rsid w:val="2FFF3DCC"/>
    <w:rsid w:val="36EBB3F3"/>
    <w:rsid w:val="377FEC4B"/>
    <w:rsid w:val="39FE2735"/>
    <w:rsid w:val="3AF750E2"/>
    <w:rsid w:val="3B7FBCE4"/>
    <w:rsid w:val="3B9FC62E"/>
    <w:rsid w:val="3DBD17B3"/>
    <w:rsid w:val="3DFFDD71"/>
    <w:rsid w:val="3E2B0610"/>
    <w:rsid w:val="3EBA7AEF"/>
    <w:rsid w:val="3F7711A0"/>
    <w:rsid w:val="3F77A835"/>
    <w:rsid w:val="3FA744AF"/>
    <w:rsid w:val="3FD6FCED"/>
    <w:rsid w:val="3FD8A8D4"/>
    <w:rsid w:val="3FDFAA04"/>
    <w:rsid w:val="45B63A27"/>
    <w:rsid w:val="477CACF2"/>
    <w:rsid w:val="49B50E54"/>
    <w:rsid w:val="4BAE9F40"/>
    <w:rsid w:val="4DDB2AAF"/>
    <w:rsid w:val="4EFF5BCA"/>
    <w:rsid w:val="4F7D35A2"/>
    <w:rsid w:val="51FB0822"/>
    <w:rsid w:val="52451A00"/>
    <w:rsid w:val="551FC238"/>
    <w:rsid w:val="56354ADE"/>
    <w:rsid w:val="5763515D"/>
    <w:rsid w:val="57F7A95A"/>
    <w:rsid w:val="58D561F2"/>
    <w:rsid w:val="59FF539F"/>
    <w:rsid w:val="5CA1427E"/>
    <w:rsid w:val="5DDFB54B"/>
    <w:rsid w:val="5EFF2ED6"/>
    <w:rsid w:val="5F52ACC7"/>
    <w:rsid w:val="5F732B81"/>
    <w:rsid w:val="5F7B2DCD"/>
    <w:rsid w:val="5FB2E6C8"/>
    <w:rsid w:val="5FBF1B11"/>
    <w:rsid w:val="5FBFC603"/>
    <w:rsid w:val="5FDFB48F"/>
    <w:rsid w:val="5FE5718B"/>
    <w:rsid w:val="5FED7A5F"/>
    <w:rsid w:val="5FF78D65"/>
    <w:rsid w:val="657BDCE5"/>
    <w:rsid w:val="67E76677"/>
    <w:rsid w:val="67FDC5CC"/>
    <w:rsid w:val="691161E5"/>
    <w:rsid w:val="69C171AE"/>
    <w:rsid w:val="69EBCC9B"/>
    <w:rsid w:val="6DFEC0A4"/>
    <w:rsid w:val="6E7B3A9A"/>
    <w:rsid w:val="6EDE5CBF"/>
    <w:rsid w:val="6F7B7BA4"/>
    <w:rsid w:val="6FD67EA0"/>
    <w:rsid w:val="6FFDA675"/>
    <w:rsid w:val="6FFE8E30"/>
    <w:rsid w:val="6FFF1525"/>
    <w:rsid w:val="71BDF162"/>
    <w:rsid w:val="73E741AB"/>
    <w:rsid w:val="73EF4A33"/>
    <w:rsid w:val="73EF6DD7"/>
    <w:rsid w:val="73FF4F35"/>
    <w:rsid w:val="74BBD487"/>
    <w:rsid w:val="74FB9C92"/>
    <w:rsid w:val="75FFCFC8"/>
    <w:rsid w:val="76C33997"/>
    <w:rsid w:val="77274028"/>
    <w:rsid w:val="776F0F10"/>
    <w:rsid w:val="77FBD55E"/>
    <w:rsid w:val="786268B5"/>
    <w:rsid w:val="78DF6214"/>
    <w:rsid w:val="78EDDA2A"/>
    <w:rsid w:val="795D6393"/>
    <w:rsid w:val="79B3C448"/>
    <w:rsid w:val="7A4D0D82"/>
    <w:rsid w:val="7B570F92"/>
    <w:rsid w:val="7B756461"/>
    <w:rsid w:val="7B8F2CF0"/>
    <w:rsid w:val="7BCF41FD"/>
    <w:rsid w:val="7BEBD0C9"/>
    <w:rsid w:val="7BF35ED6"/>
    <w:rsid w:val="7C4D0B27"/>
    <w:rsid w:val="7DBB15D5"/>
    <w:rsid w:val="7DBFF33E"/>
    <w:rsid w:val="7DDF7E81"/>
    <w:rsid w:val="7DEB3A63"/>
    <w:rsid w:val="7DFDD5D4"/>
    <w:rsid w:val="7ED326A8"/>
    <w:rsid w:val="7EDDF718"/>
    <w:rsid w:val="7EDDFE38"/>
    <w:rsid w:val="7F112758"/>
    <w:rsid w:val="7F3FDE06"/>
    <w:rsid w:val="7F92432A"/>
    <w:rsid w:val="7FB9AE0B"/>
    <w:rsid w:val="7FD1A01A"/>
    <w:rsid w:val="7FDBC337"/>
    <w:rsid w:val="7FE3C6BB"/>
    <w:rsid w:val="7FF39C10"/>
    <w:rsid w:val="7FF5ADAD"/>
    <w:rsid w:val="7FF7E365"/>
    <w:rsid w:val="7FFB8C50"/>
    <w:rsid w:val="7FFF2D22"/>
    <w:rsid w:val="7FFFE3EB"/>
    <w:rsid w:val="7FFFF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97F3700"/>
  <w15:chartTrackingRefBased/>
  <w15:docId w15:val="{19B2A26C-9959-E34C-94EA-C2457D5D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locked="1" w:uiPriority="0" w:qFormat="1"/>
    <w:lsdException w:name="Emphasis" w:locked="1" w:uiPriority="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a0"/>
    <w:link w:val="10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0"/>
    <w:next w:val="a0"/>
    <w:link w:val="20"/>
    <w:qFormat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0"/>
    <w:next w:val="a0"/>
    <w:link w:val="30"/>
    <w:qFormat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0"/>
    <w:next w:val="a0"/>
    <w:link w:val="40"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eastAsia="黑体" w:hAnsi="Arial" w:cs="Arial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0"/>
    <w:next w:val="a0"/>
    <w:link w:val="60"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eastAsia="黑体" w:hAnsi="Arial" w:cs="Arial"/>
      <w:b/>
      <w:bCs/>
      <w:sz w:val="24"/>
    </w:rPr>
  </w:style>
  <w:style w:type="paragraph" w:styleId="7">
    <w:name w:val="heading 7"/>
    <w:basedOn w:val="a0"/>
    <w:next w:val="a0"/>
    <w:link w:val="70"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0"/>
    <w:next w:val="a0"/>
    <w:link w:val="80"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 w:cs="Arial"/>
      <w:sz w:val="24"/>
    </w:rPr>
  </w:style>
  <w:style w:type="paragraph" w:styleId="9">
    <w:name w:val="heading 9"/>
    <w:basedOn w:val="a0"/>
    <w:next w:val="a0"/>
    <w:link w:val="90"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link w:val="1"/>
    <w:locked/>
    <w:rPr>
      <w:b/>
      <w:bCs/>
      <w:kern w:val="44"/>
      <w:sz w:val="44"/>
      <w:szCs w:val="44"/>
    </w:rPr>
  </w:style>
  <w:style w:type="character" w:customStyle="1" w:styleId="20">
    <w:name w:val="标题 2 字符"/>
    <w:link w:val="2"/>
    <w:locked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30">
    <w:name w:val="标题 3 字符"/>
    <w:link w:val="3"/>
    <w:locked/>
    <w:rPr>
      <w:b/>
      <w:bCs/>
      <w:kern w:val="2"/>
      <w:sz w:val="32"/>
      <w:szCs w:val="32"/>
    </w:rPr>
  </w:style>
  <w:style w:type="character" w:customStyle="1" w:styleId="40">
    <w:name w:val="标题 4 字符"/>
    <w:link w:val="4"/>
    <w:locked/>
    <w:rPr>
      <w:rFonts w:ascii="Arial" w:eastAsia="黑体" w:hAnsi="Arial" w:cs="Arial"/>
      <w:b/>
      <w:bCs/>
      <w:kern w:val="2"/>
      <w:sz w:val="28"/>
      <w:szCs w:val="28"/>
    </w:rPr>
  </w:style>
  <w:style w:type="character" w:customStyle="1" w:styleId="50">
    <w:name w:val="标题 5 字符"/>
    <w:link w:val="5"/>
    <w:locked/>
    <w:rPr>
      <w:b/>
      <w:bCs/>
      <w:kern w:val="2"/>
      <w:sz w:val="28"/>
      <w:szCs w:val="28"/>
    </w:rPr>
  </w:style>
  <w:style w:type="character" w:customStyle="1" w:styleId="60">
    <w:name w:val="标题 6 字符"/>
    <w:link w:val="6"/>
    <w:locked/>
    <w:rPr>
      <w:rFonts w:ascii="Arial" w:eastAsia="黑体" w:hAnsi="Arial" w:cs="Arial"/>
      <w:b/>
      <w:bCs/>
      <w:kern w:val="2"/>
      <w:sz w:val="24"/>
      <w:szCs w:val="24"/>
    </w:rPr>
  </w:style>
  <w:style w:type="character" w:customStyle="1" w:styleId="70">
    <w:name w:val="标题 7 字符"/>
    <w:link w:val="7"/>
    <w:locked/>
    <w:rPr>
      <w:b/>
      <w:bCs/>
      <w:kern w:val="2"/>
      <w:sz w:val="24"/>
      <w:szCs w:val="24"/>
    </w:rPr>
  </w:style>
  <w:style w:type="character" w:customStyle="1" w:styleId="80">
    <w:name w:val="标题 8 字符"/>
    <w:link w:val="8"/>
    <w:locked/>
    <w:rPr>
      <w:rFonts w:ascii="Arial" w:eastAsia="黑体" w:hAnsi="Arial" w:cs="Arial"/>
      <w:kern w:val="2"/>
      <w:sz w:val="24"/>
      <w:szCs w:val="24"/>
    </w:rPr>
  </w:style>
  <w:style w:type="character" w:customStyle="1" w:styleId="90">
    <w:name w:val="标题 9 字符"/>
    <w:link w:val="9"/>
    <w:locked/>
    <w:rPr>
      <w:rFonts w:ascii="Arial" w:eastAsia="黑体" w:hAnsi="Arial" w:cs="Arial"/>
      <w:kern w:val="2"/>
      <w:sz w:val="21"/>
      <w:szCs w:val="24"/>
    </w:rPr>
  </w:style>
  <w:style w:type="paragraph" w:styleId="TOC7">
    <w:name w:val="toc 7"/>
    <w:basedOn w:val="a0"/>
    <w:next w:val="a0"/>
    <w:uiPriority w:val="99"/>
    <w:semiHidden/>
    <w:pPr>
      <w:ind w:left="1260"/>
      <w:jc w:val="left"/>
    </w:pPr>
    <w:rPr>
      <w:sz w:val="18"/>
      <w:szCs w:val="18"/>
    </w:rPr>
  </w:style>
  <w:style w:type="paragraph" w:styleId="a">
    <w:name w:val="List Bullet"/>
    <w:basedOn w:val="a0"/>
    <w:pPr>
      <w:widowControl/>
      <w:numPr>
        <w:numId w:val="2"/>
      </w:numPr>
      <w:tabs>
        <w:tab w:val="left" w:pos="360"/>
      </w:tabs>
      <w:jc w:val="left"/>
    </w:pPr>
    <w:rPr>
      <w:rFonts w:cs="Arial"/>
      <w:bCs/>
      <w:kern w:val="32"/>
      <w:sz w:val="24"/>
      <w:szCs w:val="32"/>
    </w:rPr>
  </w:style>
  <w:style w:type="paragraph" w:styleId="a4">
    <w:name w:val="Document Map"/>
    <w:basedOn w:val="a0"/>
    <w:link w:val="a5"/>
    <w:uiPriority w:val="99"/>
    <w:semiHidden/>
    <w:pPr>
      <w:shd w:val="clear" w:color="auto" w:fill="000080"/>
    </w:pPr>
  </w:style>
  <w:style w:type="character" w:customStyle="1" w:styleId="a5">
    <w:name w:val="文档结构图 字符"/>
    <w:link w:val="a4"/>
    <w:uiPriority w:val="99"/>
    <w:semiHidden/>
    <w:locked/>
    <w:rPr>
      <w:sz w:val="2"/>
      <w:szCs w:val="2"/>
    </w:rPr>
  </w:style>
  <w:style w:type="paragraph" w:styleId="TOC5">
    <w:name w:val="toc 5"/>
    <w:basedOn w:val="a0"/>
    <w:next w:val="a0"/>
    <w:uiPriority w:val="99"/>
    <w:semiHidden/>
    <w:pPr>
      <w:ind w:left="840"/>
      <w:jc w:val="left"/>
    </w:pPr>
    <w:rPr>
      <w:sz w:val="18"/>
      <w:szCs w:val="18"/>
    </w:rPr>
  </w:style>
  <w:style w:type="paragraph" w:styleId="TOC3">
    <w:name w:val="toc 3"/>
    <w:basedOn w:val="a0"/>
    <w:next w:val="a0"/>
    <w:uiPriority w:val="39"/>
    <w:qFormat/>
    <w:pPr>
      <w:ind w:left="420"/>
      <w:jc w:val="left"/>
    </w:pPr>
    <w:rPr>
      <w:i/>
      <w:iCs/>
      <w:sz w:val="20"/>
      <w:szCs w:val="20"/>
    </w:rPr>
  </w:style>
  <w:style w:type="paragraph" w:styleId="TOC8">
    <w:name w:val="toc 8"/>
    <w:basedOn w:val="a0"/>
    <w:next w:val="a0"/>
    <w:uiPriority w:val="99"/>
    <w:semiHidden/>
    <w:pPr>
      <w:ind w:left="1470"/>
      <w:jc w:val="left"/>
    </w:pPr>
    <w:rPr>
      <w:sz w:val="18"/>
      <w:szCs w:val="18"/>
    </w:rPr>
  </w:style>
  <w:style w:type="paragraph" w:styleId="a6">
    <w:name w:val="Balloon Text"/>
    <w:basedOn w:val="a0"/>
    <w:link w:val="a7"/>
    <w:uiPriority w:val="99"/>
    <w:semiHidden/>
    <w:rPr>
      <w:sz w:val="18"/>
      <w:szCs w:val="18"/>
    </w:rPr>
  </w:style>
  <w:style w:type="character" w:customStyle="1" w:styleId="a7">
    <w:name w:val="批注框文本 字符"/>
    <w:link w:val="a6"/>
    <w:uiPriority w:val="99"/>
    <w:locked/>
    <w:rPr>
      <w:kern w:val="2"/>
      <w:sz w:val="18"/>
      <w:szCs w:val="18"/>
    </w:rPr>
  </w:style>
  <w:style w:type="paragraph" w:styleId="a8">
    <w:name w:val="footer"/>
    <w:basedOn w:val="a0"/>
    <w:link w:val="a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link w:val="a8"/>
    <w:uiPriority w:val="99"/>
    <w:locked/>
    <w:rPr>
      <w:kern w:val="2"/>
      <w:sz w:val="18"/>
      <w:szCs w:val="18"/>
    </w:rPr>
  </w:style>
  <w:style w:type="paragraph" w:styleId="aa">
    <w:name w:val="header"/>
    <w:basedOn w:val="a0"/>
    <w:link w:val="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link w:val="aa"/>
    <w:locked/>
    <w:rPr>
      <w:kern w:val="2"/>
      <w:sz w:val="18"/>
      <w:szCs w:val="18"/>
    </w:rPr>
  </w:style>
  <w:style w:type="paragraph" w:styleId="TOC1">
    <w:name w:val="toc 1"/>
    <w:basedOn w:val="a0"/>
    <w:next w:val="a0"/>
    <w:uiPriority w:val="39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TOC4">
    <w:name w:val="toc 4"/>
    <w:basedOn w:val="a0"/>
    <w:next w:val="a0"/>
    <w:uiPriority w:val="99"/>
    <w:semiHidden/>
    <w:pPr>
      <w:ind w:left="630"/>
      <w:jc w:val="left"/>
    </w:pPr>
    <w:rPr>
      <w:sz w:val="18"/>
      <w:szCs w:val="18"/>
    </w:rPr>
  </w:style>
  <w:style w:type="paragraph" w:styleId="TOC6">
    <w:name w:val="toc 6"/>
    <w:basedOn w:val="a0"/>
    <w:next w:val="a0"/>
    <w:uiPriority w:val="99"/>
    <w:semiHidden/>
    <w:pPr>
      <w:ind w:left="1050"/>
      <w:jc w:val="left"/>
    </w:pPr>
    <w:rPr>
      <w:sz w:val="18"/>
      <w:szCs w:val="18"/>
    </w:rPr>
  </w:style>
  <w:style w:type="paragraph" w:styleId="TOC2">
    <w:name w:val="toc 2"/>
    <w:basedOn w:val="a0"/>
    <w:next w:val="a0"/>
    <w:uiPriority w:val="39"/>
    <w:qFormat/>
    <w:pPr>
      <w:tabs>
        <w:tab w:val="left" w:pos="840"/>
        <w:tab w:val="right" w:leader="dot" w:pos="8296"/>
        <w:tab w:val="left" w:pos="8364"/>
      </w:tabs>
      <w:ind w:left="210"/>
      <w:jc w:val="left"/>
    </w:pPr>
    <w:rPr>
      <w:smallCaps/>
      <w:sz w:val="20"/>
      <w:szCs w:val="20"/>
    </w:rPr>
  </w:style>
  <w:style w:type="paragraph" w:styleId="TOC9">
    <w:name w:val="toc 9"/>
    <w:basedOn w:val="a0"/>
    <w:next w:val="a0"/>
    <w:uiPriority w:val="99"/>
    <w:semiHidden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0"/>
    <w:link w:val="HTML0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0">
    <w:name w:val="HTML 预设格式 字符"/>
    <w:link w:val="HTML"/>
    <w:rPr>
      <w:rFonts w:ascii="宋体" w:hAnsi="宋体" w:cs="宋体"/>
      <w:sz w:val="24"/>
      <w:szCs w:val="24"/>
    </w:rPr>
  </w:style>
  <w:style w:type="table" w:styleId="ac">
    <w:name w:val="Table Grid"/>
    <w:basedOn w:val="a2"/>
    <w:locked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FollowedHyperlink"/>
    <w:uiPriority w:val="99"/>
    <w:unhideWhenUsed/>
    <w:rPr>
      <w:color w:val="800080"/>
      <w:u w:val="single"/>
    </w:rPr>
  </w:style>
  <w:style w:type="character" w:styleId="ae">
    <w:name w:val="Hyperlink"/>
    <w:uiPriority w:val="99"/>
    <w:rPr>
      <w:color w:val="0000FF"/>
      <w:u w:val="single"/>
    </w:rPr>
  </w:style>
  <w:style w:type="paragraph" w:customStyle="1" w:styleId="FooterText">
    <w:name w:val="FooterText"/>
    <w:rPr>
      <w:rFonts w:ascii="Arial" w:hAnsi="Arial" w:cs="Arial"/>
      <w:sz w:val="16"/>
      <w:lang w:eastAsia="en-US"/>
    </w:rPr>
  </w:style>
  <w:style w:type="paragraph" w:customStyle="1" w:styleId="-11">
    <w:name w:val="彩色列表 - 着色 11"/>
    <w:basedOn w:val="a0"/>
    <w:uiPriority w:val="34"/>
    <w:qFormat/>
    <w:pPr>
      <w:ind w:firstLineChars="200" w:firstLine="420"/>
    </w:pPr>
  </w:style>
  <w:style w:type="paragraph" w:customStyle="1" w:styleId="Revision1">
    <w:name w:val="Revision1"/>
    <w:uiPriority w:val="99"/>
    <w:semiHidden/>
    <w:rPr>
      <w:kern w:val="2"/>
      <w:sz w:val="21"/>
      <w:szCs w:val="21"/>
    </w:rPr>
  </w:style>
  <w:style w:type="paragraph" w:customStyle="1" w:styleId="af">
    <w:name w:val="公司"/>
    <w:basedOn w:val="a0"/>
    <w:uiPriority w:val="99"/>
    <w:pPr>
      <w:spacing w:line="360" w:lineRule="auto"/>
      <w:ind w:firstLineChars="200" w:firstLine="480"/>
      <w:jc w:val="center"/>
    </w:pPr>
    <w:rPr>
      <w:b/>
      <w:bCs/>
      <w:sz w:val="30"/>
      <w:szCs w:val="30"/>
    </w:rPr>
  </w:style>
  <w:style w:type="paragraph" w:customStyle="1" w:styleId="31">
    <w:name w:val="网格表 31"/>
    <w:basedOn w:val="1"/>
    <w:next w:val="a0"/>
    <w:uiPriority w:val="39"/>
    <w:qFormat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af0">
    <w:name w:val="目录"/>
    <w:basedOn w:val="a0"/>
    <w:uiPriority w:val="99"/>
    <w:pPr>
      <w:spacing w:line="360" w:lineRule="auto"/>
      <w:ind w:firstLineChars="200" w:firstLine="200"/>
      <w:jc w:val="center"/>
    </w:pPr>
    <w:rPr>
      <w:b/>
      <w:bCs/>
      <w:sz w:val="32"/>
      <w:szCs w:val="32"/>
    </w:rPr>
  </w:style>
  <w:style w:type="paragraph" w:customStyle="1" w:styleId="PageNo">
    <w:name w:val="PageNo"/>
    <w:pPr>
      <w:jc w:val="right"/>
    </w:pPr>
    <w:rPr>
      <w:rFonts w:ascii="Arial" w:hAnsi="Arial"/>
      <w:sz w:val="18"/>
      <w:lang w:eastAsia="en-US"/>
    </w:rPr>
  </w:style>
  <w:style w:type="paragraph" w:customStyle="1" w:styleId="ListParagraph1">
    <w:name w:val="List Paragraph1"/>
    <w:basedOn w:val="a0"/>
    <w:uiPriority w:val="99"/>
    <w:qFormat/>
    <w:pPr>
      <w:ind w:firstLineChars="200" w:firstLine="420"/>
    </w:pPr>
  </w:style>
  <w:style w:type="paragraph" w:customStyle="1" w:styleId="af1">
    <w:name w:val="文章标题"/>
    <w:basedOn w:val="a0"/>
    <w:uiPriority w:val="99"/>
    <w:pPr>
      <w:spacing w:line="360" w:lineRule="auto"/>
      <w:ind w:firstLineChars="200" w:firstLine="480"/>
      <w:jc w:val="center"/>
    </w:pPr>
    <w:rPr>
      <w:b/>
      <w:bCs/>
      <w:sz w:val="48"/>
      <w:szCs w:val="4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4CharCharCharCharCharCharCharCharCharCharCharCharCharCharChar">
    <w:name w:val="Char4 Char Char Char Char Char Char Char Char Char Char Char Char Char Char Char"/>
    <w:basedOn w:val="a0"/>
    <w:rPr>
      <w:rFonts w:ascii="Arial" w:eastAsia="黑体" w:hAnsi="Arial" w:cs="Arial"/>
      <w:snapToGrid w:val="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utf-8"/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p:port/sms/Api/report.do&#36827;&#34892;pos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p:port/sms/Api/Send.do&#36827;&#34892;post" TargetMode="External"/><Relationship Id="rId12" Type="http://schemas.openxmlformats.org/officeDocument/2006/relationships/hyperlink" Target="http://ip:port/sms/Api/report.do&#36827;&#34892;pos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p:port/sms/Api/Send.do&#36827;&#34892;pos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ip:port/sms/Api/&#26159;searchNumber.do&#36827;&#34892;po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%20http://%20ip:port/sms/Api/reply.do&#36827;&#34892;post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erry\&#26700;&#38754;\flaginfo%20doc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Settings\merry\桌面\flaginfo doc.dot</Template>
  <TotalTime>1</TotalTime>
  <Pages>12</Pages>
  <Words>1083</Words>
  <Characters>6176</Characters>
  <Application>Microsoft Office Word</Application>
  <DocSecurity>0</DocSecurity>
  <PresentationFormat/>
  <Lines>51</Lines>
  <Paragraphs>14</Paragraphs>
  <Slides>0</Slides>
  <Notes>0</Notes>
  <HiddenSlides>0</HiddenSlides>
  <MMClips>0</MMClips>
  <ScaleCrop>false</ScaleCrop>
  <Manager/>
  <Company>Hewlett-Packard</Company>
  <LinksUpToDate>false</LinksUpToDate>
  <CharactersWithSpaces>7245</CharactersWithSpaces>
  <SharedDoc>false</SharedDoc>
  <HLinks>
    <vt:vector size="132" baseType="variant">
      <vt:variant>
        <vt:i4>-2012377205</vt:i4>
      </vt:variant>
      <vt:variant>
        <vt:i4>120</vt:i4>
      </vt:variant>
      <vt:variant>
        <vt:i4>0</vt:i4>
      </vt:variant>
      <vt:variant>
        <vt:i4>5</vt:i4>
      </vt:variant>
      <vt:variant>
        <vt:lpwstr>http://ip:port/sms/Api/report.do进行post</vt:lpwstr>
      </vt:variant>
      <vt:variant>
        <vt:lpwstr/>
      </vt:variant>
      <vt:variant>
        <vt:i4>-2006937612</vt:i4>
      </vt:variant>
      <vt:variant>
        <vt:i4>117</vt:i4>
      </vt:variant>
      <vt:variant>
        <vt:i4>0</vt:i4>
      </vt:variant>
      <vt:variant>
        <vt:i4>5</vt:i4>
      </vt:variant>
      <vt:variant>
        <vt:lpwstr>http://ip:port/sms/Api/Send.do进行post</vt:lpwstr>
      </vt:variant>
      <vt:variant>
        <vt:lpwstr/>
      </vt:variant>
      <vt:variant>
        <vt:i4>-371029956</vt:i4>
      </vt:variant>
      <vt:variant>
        <vt:i4>114</vt:i4>
      </vt:variant>
      <vt:variant>
        <vt:i4>0</vt:i4>
      </vt:variant>
      <vt:variant>
        <vt:i4>5</vt:i4>
      </vt:variant>
      <vt:variant>
        <vt:lpwstr>http://ip:port/sms/Api/是searchNumber.do进行post</vt:lpwstr>
      </vt:variant>
      <vt:variant>
        <vt:lpwstr/>
      </vt:variant>
      <vt:variant>
        <vt:i4>-2012377205</vt:i4>
      </vt:variant>
      <vt:variant>
        <vt:i4>108</vt:i4>
      </vt:variant>
      <vt:variant>
        <vt:i4>0</vt:i4>
      </vt:variant>
      <vt:variant>
        <vt:i4>5</vt:i4>
      </vt:variant>
      <vt:variant>
        <vt:lpwstr>http://ip:port/sms/Api/report.do进行post</vt:lpwstr>
      </vt:variant>
      <vt:variant>
        <vt:lpwstr/>
      </vt:variant>
      <vt:variant>
        <vt:i4>-2006937612</vt:i4>
      </vt:variant>
      <vt:variant>
        <vt:i4>105</vt:i4>
      </vt:variant>
      <vt:variant>
        <vt:i4>0</vt:i4>
      </vt:variant>
      <vt:variant>
        <vt:i4>5</vt:i4>
      </vt:variant>
      <vt:variant>
        <vt:lpwstr>http://ip:port/sms/Api/Send.do进行post</vt:lpwstr>
      </vt:variant>
      <vt:variant>
        <vt:lpwstr/>
      </vt:variant>
      <vt:variant>
        <vt:i4>3080207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_Toc1395657269</vt:lpwstr>
      </vt:variant>
      <vt:variant>
        <vt:i4>2883592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_Toc1701382782</vt:lpwstr>
      </vt:variant>
      <vt:variant>
        <vt:i4>2490376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_Toc1617070681</vt:lpwstr>
      </vt:variant>
      <vt:variant>
        <vt:i4>2686985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_Toc1842329761</vt:lpwstr>
      </vt:variant>
      <vt:variant>
        <vt:i4>2883596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_Toc1994776554</vt:lpwstr>
      </vt:variant>
      <vt:variant>
        <vt:i4>1638463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_Toc108214788</vt:lpwstr>
      </vt:variant>
      <vt:variant>
        <vt:i4>2293774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_Toc1242856051</vt:lpwstr>
      </vt:variant>
      <vt:variant>
        <vt:i4>2162702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_Toc1805508823</vt:lpwstr>
      </vt:variant>
      <vt:variant>
        <vt:i4>2424834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_Toc1880289604</vt:lpwstr>
      </vt:variant>
      <vt:variant>
        <vt:i4>2293760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_Toc2123829713</vt:lpwstr>
      </vt:variant>
      <vt:variant>
        <vt:i4>1572924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_Toc167636990</vt:lpwstr>
      </vt:variant>
      <vt:variant>
        <vt:i4>3014666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_Toc1393120833</vt:lpwstr>
      </vt:variant>
      <vt:variant>
        <vt:i4>1441842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_Toc555640627</vt:lpwstr>
      </vt:variant>
      <vt:variant>
        <vt:i4>1966128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_Toc406607283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_Toc478790256</vt:lpwstr>
      </vt:variant>
      <vt:variant>
        <vt:i4>1507390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_Toc890863020</vt:lpwstr>
      </vt:variant>
      <vt:variant>
        <vt:i4>1900604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_Toc371489607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一信通互动金融服务</dc:title>
  <dc:subject/>
  <dc:creator>hlzhang</dc:creator>
  <cp:keywords/>
  <dc:description/>
  <cp:lastModifiedBy>挽梦 吴轩</cp:lastModifiedBy>
  <cp:revision>3</cp:revision>
  <cp:lastPrinted>2010-07-23T18:57:00Z</cp:lastPrinted>
  <dcterms:created xsi:type="dcterms:W3CDTF">2024-12-11T07:32:00Z</dcterms:created>
  <dcterms:modified xsi:type="dcterms:W3CDTF">2024-12-11T08:05:00Z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7DAE88E7D5ED42488DB07A03C3FBE71F</vt:lpwstr>
  </property>
</Properties>
</file>